
<file path=[Content_Types].xml><?xml version="1.0" encoding="utf-8"?>
<Types xmlns="http://schemas.openxmlformats.org/package/2006/content-types">
  <Default Extension="bin" ContentType="application/vnd.openxmlformats-officedocument.oleObject"/>
  <Default Extension="png" ContentType="image/png"/>
  <Default Extension="pcz" ContentType="image/x-pcz"/>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D2E" w:rsidRPr="00DF635F" w:rsidRDefault="00B26D2E" w:rsidP="00DF635F">
      <w:pPr>
        <w:pStyle w:val="Papertitle"/>
        <w:rPr>
          <w:rFonts w:hint="eastAsia"/>
        </w:rPr>
      </w:pPr>
      <w:bookmarkStart w:id="0" w:name="_GoBack"/>
      <w:bookmarkEnd w:id="0"/>
      <w:r w:rsidRPr="00DF635F">
        <w:t>GUIDELINES FOR AUTHORS PREPARING MANUSCRI</w:t>
      </w:r>
      <w:r w:rsidR="007E7766" w:rsidRPr="00DF635F">
        <w:t xml:space="preserve">PTS </w:t>
      </w:r>
    </w:p>
    <w:p w:rsidR="00B26D2E"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rsidR="00B26D2E" w:rsidRPr="00113F11" w:rsidRDefault="00113F11">
      <w:pPr>
        <w:pStyle w:val="Author"/>
        <w:rPr>
          <w:rFonts w:hint="eastAsia"/>
          <w:szCs w:val="24"/>
          <w:vertAlign w:val="superscript"/>
        </w:rPr>
      </w:pPr>
      <w:r w:rsidRPr="00113F11">
        <w:rPr>
          <w:rFonts w:hint="eastAsia"/>
          <w:szCs w:val="24"/>
        </w:rPr>
        <w:t>Authors Name in Full</w:t>
      </w:r>
    </w:p>
    <w:p w:rsidR="00B26D2E" w:rsidRDefault="00B26D2E"/>
    <w:p w:rsidR="00B26D2E" w:rsidRPr="00FA1FD4" w:rsidRDefault="00113F11">
      <w:pPr>
        <w:pStyle w:val="Affiliation"/>
        <w:rPr>
          <w:rFonts w:hint="eastAsia"/>
        </w:rPr>
      </w:pPr>
      <w:r w:rsidRPr="00FA1FD4">
        <w:t xml:space="preserve"> Affiliation, </w:t>
      </w:r>
      <w:r w:rsidRPr="00FA1FD4">
        <w:rPr>
          <w:rFonts w:hint="eastAsia"/>
        </w:rPr>
        <w:t>E-mail</w:t>
      </w:r>
    </w:p>
    <w:p w:rsidR="00635C7F" w:rsidRDefault="00635C7F" w:rsidP="00635C7F">
      <w:pPr>
        <w:pStyle w:val="Abstracttitle"/>
        <w:rPr>
          <w:rFonts w:hint="eastAsia"/>
          <w:b w:val="0"/>
          <w:caps w:val="0"/>
        </w:rPr>
      </w:pPr>
    </w:p>
    <w:p w:rsidR="00B26D2E" w:rsidRPr="00635C7F" w:rsidRDefault="00635C7F" w:rsidP="00635C7F">
      <w:pPr>
        <w:pStyle w:val="Abstracttext"/>
        <w:rPr>
          <w:rFonts w:hint="eastAsia"/>
        </w:rPr>
      </w:pPr>
      <w:r>
        <w:rPr>
          <w:rFonts w:hint="eastAsia"/>
        </w:rPr>
        <w:t xml:space="preserve">ABSTRACT ... </w:t>
      </w:r>
      <w:r w:rsidR="00B26D2E" w:rsidRPr="00635C7F">
        <w:t>These mandatory guidelines are provided for preparation of papers accepted for publication</w:t>
      </w:r>
      <w:r w:rsidR="00113F11" w:rsidRPr="00635C7F">
        <w:rPr>
          <w:rFonts w:hint="eastAsia"/>
        </w:rPr>
        <w:t>.</w:t>
      </w:r>
      <w:r w:rsidR="00B26D2E" w:rsidRPr="00635C7F">
        <w:t xml:space="preserve"> Reproduction is made directly from author-prepared manuscripts, in electronic or hardcopy form, in A4 paper size 297mm x 210mm (11.69 x 8.27 inches). </w:t>
      </w:r>
      <w:r w:rsidR="00113F11" w:rsidRPr="00635C7F">
        <w:t>……</w:t>
      </w:r>
      <w:r w:rsidR="009332BE" w:rsidRPr="00635C7F">
        <w:rPr>
          <w:rFonts w:hint="eastAsia"/>
        </w:rPr>
        <w:t xml:space="preserve"> Upload file name: PUID_family name.</w:t>
      </w:r>
      <w:r w:rsidR="00D77EC6">
        <w:rPr>
          <w:rFonts w:hint="eastAsia"/>
        </w:rPr>
        <w:t>pdf</w:t>
      </w:r>
      <w:r w:rsidR="00BA1503" w:rsidRPr="00635C7F">
        <w:rPr>
          <w:rFonts w:hint="eastAsia"/>
        </w:rPr>
        <w:t xml:space="preserve"> e.g </w:t>
      </w:r>
      <w:r w:rsidR="00D77EC6">
        <w:rPr>
          <w:rFonts w:hint="eastAsia"/>
        </w:rPr>
        <w:t>O</w:t>
      </w:r>
      <w:r w:rsidR="00BA1503" w:rsidRPr="00635C7F">
        <w:rPr>
          <w:rFonts w:hint="eastAsia"/>
        </w:rPr>
        <w:t>700_Kim.</w:t>
      </w:r>
      <w:r w:rsidR="00D77EC6">
        <w:rPr>
          <w:rFonts w:hint="eastAsia"/>
        </w:rPr>
        <w:t>pdf</w:t>
      </w:r>
      <w:r w:rsidR="00BA1503" w:rsidRPr="00635C7F">
        <w:rPr>
          <w:rFonts w:hint="eastAsia"/>
        </w:rPr>
        <w:t xml:space="preserve">, </w:t>
      </w:r>
      <w:r w:rsidR="00D77EC6">
        <w:rPr>
          <w:rFonts w:hint="eastAsia"/>
        </w:rPr>
        <w:t>P</w:t>
      </w:r>
      <w:r w:rsidR="00BA1503" w:rsidRPr="00635C7F">
        <w:rPr>
          <w:rFonts w:hint="eastAsia"/>
        </w:rPr>
        <w:t>701_Park.</w:t>
      </w:r>
      <w:r w:rsidR="00D77EC6">
        <w:rPr>
          <w:rFonts w:hint="eastAsia"/>
        </w:rPr>
        <w:t>pdf</w:t>
      </w:r>
      <w:r w:rsidR="009332BE" w:rsidRPr="00635C7F">
        <w:rPr>
          <w:rFonts w:hint="eastAsia"/>
        </w:rPr>
        <w:t xml:space="preserve">. </w:t>
      </w:r>
      <w:r w:rsidR="00D77EC6">
        <w:rPr>
          <w:rFonts w:hint="eastAsia"/>
        </w:rPr>
        <w:t>The uploaded file should be converted to PDF format using</w:t>
      </w:r>
      <w:r w:rsidR="003259AA">
        <w:rPr>
          <w:rFonts w:hint="eastAsia"/>
        </w:rPr>
        <w:t xml:space="preserve"> a program supported by</w:t>
      </w:r>
      <w:r w:rsidR="00D77EC6">
        <w:rPr>
          <w:rFonts w:hint="eastAsia"/>
        </w:rPr>
        <w:t xml:space="preserve"> Adobe Acrobat. The specific explanation how to convert to PDF is at the bottom of this document. </w:t>
      </w:r>
      <w:r w:rsidR="009332BE" w:rsidRPr="00635C7F">
        <w:rPr>
          <w:rFonts w:hint="eastAsia"/>
        </w:rPr>
        <w:t>PUID can be checked from PDF files at the conference website.</w:t>
      </w:r>
    </w:p>
    <w:p w:rsidR="00113F11" w:rsidRPr="00FA1FD4" w:rsidRDefault="00113F11" w:rsidP="00AC188E">
      <w:pPr>
        <w:pStyle w:val="Abstracttext"/>
        <w:rPr>
          <w:rFonts w:hint="eastAsia"/>
        </w:rPr>
      </w:pPr>
    </w:p>
    <w:p w:rsidR="00113F11" w:rsidRPr="00FA1FD4" w:rsidRDefault="00113F11" w:rsidP="00113F11">
      <w:pPr>
        <w:pStyle w:val="Keywords"/>
      </w:pPr>
      <w:r w:rsidRPr="00FA1FD4">
        <w:rPr>
          <w:b/>
        </w:rPr>
        <w:t xml:space="preserve">KEY WORDS:  </w:t>
      </w:r>
      <w:r w:rsidRPr="00FA1FD4">
        <w:t xml:space="preserve">Manuscripts, Proceedings, Guidelines for Authors, </w:t>
      </w:r>
      <w:proofErr w:type="spellStart"/>
      <w:r w:rsidRPr="00FA1FD4">
        <w:t>Styleguides</w:t>
      </w:r>
      <w:proofErr w:type="spellEnd"/>
      <w:r w:rsidRPr="00FA1FD4">
        <w:t>, CDROM</w:t>
      </w:r>
    </w:p>
    <w:p w:rsidR="00B26D2E" w:rsidRPr="00FA1FD4" w:rsidRDefault="00B26D2E"/>
    <w:p w:rsidR="00B26D2E" w:rsidRPr="00FA1FD4" w:rsidRDefault="00B26D2E"/>
    <w:p w:rsidR="00B26D2E" w:rsidRPr="00FA1FD4" w:rsidRDefault="00B26D2E">
      <w:pPr>
        <w:sectPr w:rsidR="00B26D2E" w:rsidRPr="00FA1FD4">
          <w:headerReference w:type="default" r:id="rId7"/>
          <w:type w:val="continuous"/>
          <w:pgSz w:w="11907" w:h="16783" w:code="9"/>
          <w:pgMar w:top="1418" w:right="1134" w:bottom="1418" w:left="1134" w:header="0" w:footer="1077" w:gutter="0"/>
          <w:pgNumType w:start="16"/>
          <w:cols w:space="357" w:equalWidth="0">
            <w:col w:w="9621" w:space="357"/>
          </w:cols>
          <w:titlePg/>
        </w:sectPr>
      </w:pPr>
    </w:p>
    <w:p w:rsidR="00B26D2E" w:rsidRPr="00FA1FD4" w:rsidRDefault="00B26D2E" w:rsidP="0008442F">
      <w:pPr>
        <w:pStyle w:val="1"/>
      </w:pPr>
      <w:r w:rsidRPr="0008442F">
        <w:lastRenderedPageBreak/>
        <w:t>MANUSCRIPT</w:t>
      </w:r>
    </w:p>
    <w:p w:rsidR="00B26D2E" w:rsidRPr="00FA1FD4" w:rsidRDefault="00B26D2E" w:rsidP="0008442F">
      <w:pPr>
        <w:pStyle w:val="2"/>
      </w:pPr>
      <w:r w:rsidRPr="00FA1FD4">
        <w:t>General Instructions</w:t>
      </w:r>
    </w:p>
    <w:p w:rsidR="00B26D2E" w:rsidRPr="00FA1FD4" w:rsidRDefault="00B26D2E" w:rsidP="00373ECF">
      <w:pPr>
        <w:ind w:firstLine="199"/>
      </w:pPr>
      <w:r w:rsidRPr="00FA1FD4">
        <w:t>Maximum</w:t>
      </w:r>
      <w:r w:rsidR="00113F11" w:rsidRPr="00FA1FD4">
        <w:t xml:space="preserve"> paper length is restricted to </w:t>
      </w:r>
      <w:r w:rsidR="00113F11" w:rsidRPr="00AC188E">
        <w:rPr>
          <w:rFonts w:hint="eastAsia"/>
          <w:b/>
        </w:rPr>
        <w:t>4</w:t>
      </w:r>
      <w:r w:rsidRPr="00AC188E">
        <w:rPr>
          <w:b/>
        </w:rPr>
        <w:t xml:space="preserve"> printed pages</w:t>
      </w:r>
      <w:r w:rsidRPr="00FA1FD4">
        <w:t>. The paper should have the fo</w:t>
      </w:r>
      <w:r w:rsidRPr="00FA1FD4">
        <w:t>l</w:t>
      </w:r>
      <w:r w:rsidRPr="00FA1FD4">
        <w:t xml:space="preserve">lowing structure: </w:t>
      </w:r>
    </w:p>
    <w:p w:rsidR="00B26D2E" w:rsidRPr="00FA1FD4" w:rsidRDefault="00B26D2E">
      <w:pPr>
        <w:pStyle w:val="Listnumbers"/>
        <w:rPr>
          <w:sz w:val="20"/>
        </w:rPr>
      </w:pPr>
      <w:r w:rsidRPr="00FA1FD4">
        <w:rPr>
          <w:sz w:val="20"/>
        </w:rPr>
        <w:t>Title of the paper</w:t>
      </w:r>
    </w:p>
    <w:p w:rsidR="00B26D2E" w:rsidRPr="00FA1FD4" w:rsidRDefault="00B26D2E">
      <w:pPr>
        <w:pStyle w:val="Listnumbers"/>
        <w:rPr>
          <w:sz w:val="20"/>
        </w:rPr>
      </w:pPr>
      <w:r w:rsidRPr="00FA1FD4">
        <w:rPr>
          <w:sz w:val="20"/>
        </w:rPr>
        <w:t xml:space="preserve">Authors and affiliation </w:t>
      </w:r>
    </w:p>
    <w:p w:rsidR="00B26D2E" w:rsidRPr="00FA1FD4" w:rsidRDefault="00FA1FD4">
      <w:pPr>
        <w:pStyle w:val="Listnumbers"/>
        <w:rPr>
          <w:sz w:val="20"/>
        </w:rPr>
      </w:pPr>
      <w:r>
        <w:rPr>
          <w:sz w:val="20"/>
        </w:rPr>
        <w:t>Keywords (</w:t>
      </w:r>
      <w:r>
        <w:rPr>
          <w:rFonts w:hint="eastAsia"/>
          <w:sz w:val="20"/>
        </w:rPr>
        <w:t>4-5</w:t>
      </w:r>
      <w:r w:rsidR="00B26D2E" w:rsidRPr="00FA1FD4">
        <w:rPr>
          <w:sz w:val="20"/>
        </w:rPr>
        <w:t xml:space="preserve"> words)</w:t>
      </w:r>
    </w:p>
    <w:p w:rsidR="00B26D2E" w:rsidRPr="00FA1FD4" w:rsidRDefault="00B26D2E">
      <w:pPr>
        <w:pStyle w:val="Listnumbers"/>
        <w:rPr>
          <w:sz w:val="20"/>
        </w:rPr>
      </w:pPr>
      <w:r w:rsidRPr="00FA1FD4">
        <w:rPr>
          <w:sz w:val="20"/>
        </w:rPr>
        <w:t>Abstract (at least 100 words)</w:t>
      </w:r>
    </w:p>
    <w:p w:rsidR="00B26D2E" w:rsidRPr="00FA1FD4" w:rsidRDefault="00B26D2E">
      <w:pPr>
        <w:pStyle w:val="Listnumbers"/>
        <w:ind w:left="709" w:hanging="352"/>
        <w:rPr>
          <w:sz w:val="20"/>
        </w:rPr>
      </w:pPr>
      <w:r w:rsidRPr="00FA1FD4">
        <w:rPr>
          <w:sz w:val="20"/>
        </w:rPr>
        <w:t>Introduction - including motivation, aims (and for long p</w:t>
      </w:r>
      <w:r w:rsidRPr="00FA1FD4">
        <w:rPr>
          <w:sz w:val="20"/>
        </w:rPr>
        <w:t>a</w:t>
      </w:r>
      <w:r w:rsidRPr="00FA1FD4">
        <w:rPr>
          <w:sz w:val="20"/>
        </w:rPr>
        <w:t>pers structure of the paper), overview and references to related work (in separate section)</w:t>
      </w:r>
    </w:p>
    <w:p w:rsidR="00B26D2E" w:rsidRPr="00FA1FD4" w:rsidRDefault="00B26D2E">
      <w:pPr>
        <w:pStyle w:val="Listnumbers"/>
        <w:ind w:left="709" w:hanging="352"/>
        <w:rPr>
          <w:sz w:val="20"/>
        </w:rPr>
      </w:pPr>
      <w:r w:rsidRPr="00FA1FD4">
        <w:rPr>
          <w:sz w:val="20"/>
        </w:rPr>
        <w:t>Main body  - explanation of methods, algorithms, data used, instrumentation (sensors, systems, etc.), results and discussion</w:t>
      </w:r>
    </w:p>
    <w:p w:rsidR="00B26D2E" w:rsidRPr="00FA1FD4" w:rsidRDefault="00B26D2E">
      <w:pPr>
        <w:pStyle w:val="Listnumbers"/>
        <w:rPr>
          <w:sz w:val="20"/>
        </w:rPr>
      </w:pPr>
      <w:r w:rsidRPr="00FA1FD4">
        <w:rPr>
          <w:sz w:val="20"/>
        </w:rPr>
        <w:t>Conclusions</w:t>
      </w:r>
    </w:p>
    <w:p w:rsidR="00B26D2E" w:rsidRPr="00FA1FD4" w:rsidRDefault="00B26D2E">
      <w:pPr>
        <w:pStyle w:val="Listnumbers"/>
        <w:rPr>
          <w:sz w:val="20"/>
        </w:rPr>
      </w:pPr>
      <w:r w:rsidRPr="00FA1FD4">
        <w:rPr>
          <w:sz w:val="20"/>
        </w:rPr>
        <w:t>References</w:t>
      </w:r>
    </w:p>
    <w:p w:rsidR="00B26D2E" w:rsidRPr="00FA1FD4" w:rsidRDefault="00B26D2E" w:rsidP="00A46014">
      <w:pPr>
        <w:pStyle w:val="Listnumbers"/>
        <w:rPr>
          <w:sz w:val="20"/>
        </w:rPr>
      </w:pPr>
      <w:r w:rsidRPr="00FA1FD4">
        <w:rPr>
          <w:sz w:val="20"/>
        </w:rPr>
        <w:t xml:space="preserve">Acknowledgements </w:t>
      </w:r>
    </w:p>
    <w:p w:rsidR="00B26D2E" w:rsidRPr="00FA1FD4" w:rsidRDefault="00B26D2E"/>
    <w:p w:rsidR="00B26D2E" w:rsidRPr="00FA1FD4" w:rsidRDefault="00B26D2E" w:rsidP="00373ECF">
      <w:pPr>
        <w:ind w:firstLine="199"/>
      </w:pPr>
      <w:r w:rsidRPr="00FA1FD4">
        <w:t xml:space="preserve">All papers should be sent to the meeting organisers in digital form.  However, if in exceptional circumstances, the paper cannot be prepared digitally, it must be prepared on A4 paper according to these guidelines, and sent to the organisers for scanning.  </w:t>
      </w:r>
    </w:p>
    <w:p w:rsidR="00B26D2E" w:rsidRPr="00FA1FD4" w:rsidRDefault="00B26D2E"/>
    <w:p w:rsidR="00B26D2E" w:rsidRPr="00FA1FD4" w:rsidRDefault="00B26D2E" w:rsidP="0008442F">
      <w:pPr>
        <w:pStyle w:val="2"/>
      </w:pPr>
      <w:r w:rsidRPr="00FA1FD4">
        <w:t xml:space="preserve">Page Layout, Spacing </w:t>
      </w:r>
      <w:r w:rsidRPr="0008442F">
        <w:t>and</w:t>
      </w:r>
      <w:r w:rsidRPr="00FA1FD4">
        <w:t xml:space="preserve"> Margins</w:t>
      </w:r>
    </w:p>
    <w:p w:rsidR="00FA1FD4" w:rsidRDefault="00B26D2E" w:rsidP="00635C7F">
      <w:pPr>
        <w:ind w:firstLine="199"/>
        <w:rPr>
          <w:rFonts w:hint="eastAsia"/>
        </w:rPr>
      </w:pPr>
      <w:r w:rsidRPr="00FA1FD4">
        <w:t>The paper must be compiled in one column for the Title and Abstract and in two co</w:t>
      </w:r>
      <w:r w:rsidR="00E748FE">
        <w:t xml:space="preserve">lumns for all subsequent text. </w:t>
      </w:r>
      <w:r w:rsidRPr="00FA1FD4">
        <w:t>All text should be single-spaced unless otherwise stated herein. Left and right justified typing is preferred.</w:t>
      </w:r>
    </w:p>
    <w:p w:rsidR="00635C7F" w:rsidRDefault="00635C7F" w:rsidP="00635C7F">
      <w:pPr>
        <w:ind w:firstLine="199"/>
        <w:rPr>
          <w:rFonts w:hint="eastAsia"/>
        </w:rPr>
      </w:pPr>
    </w:p>
    <w:p w:rsidR="00635C7F" w:rsidRDefault="00635C7F" w:rsidP="00635C7F">
      <w:pPr>
        <w:ind w:firstLine="199"/>
        <w:rPr>
          <w:rFonts w:hint="eastAsia"/>
        </w:rPr>
      </w:pPr>
    </w:p>
    <w:p w:rsidR="00635C7F" w:rsidRPr="00FA1FD4" w:rsidRDefault="00635C7F" w:rsidP="0008442F">
      <w:pPr>
        <w:pStyle w:val="2"/>
      </w:pPr>
      <w:r w:rsidRPr="00FA1FD4">
        <w:t>Preparation in Electronic Form</w:t>
      </w:r>
    </w:p>
    <w:p w:rsidR="00635C7F" w:rsidRPr="00FA1FD4" w:rsidRDefault="00635C7F" w:rsidP="00635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FA1FD4">
        <w:t>The size of the paper in PDF format should not exceed the limit in Mb specified by the organizer of the meeting.</w:t>
      </w:r>
    </w:p>
    <w:p w:rsidR="00635C7F" w:rsidRPr="00635C7F" w:rsidRDefault="00635C7F" w:rsidP="00635C7F">
      <w:pPr>
        <w:ind w:firstLine="199"/>
        <w:rPr>
          <w:rFonts w:hint="eastAsia"/>
        </w:rPr>
      </w:pPr>
    </w:p>
    <w:p w:rsidR="00635C7F" w:rsidRDefault="00635C7F" w:rsidP="00635C7F">
      <w:pPr>
        <w:ind w:firstLine="199"/>
        <w:rPr>
          <w:rFonts w:hint="eastAsia"/>
        </w:rPr>
      </w:pPr>
    </w:p>
    <w:p w:rsidR="00635C7F" w:rsidRDefault="00635C7F" w:rsidP="00635C7F">
      <w:pPr>
        <w:ind w:firstLine="199"/>
        <w:rPr>
          <w:rFonts w:hint="eastAsia"/>
        </w:rPr>
      </w:pPr>
    </w:p>
    <w:p w:rsidR="00635C7F" w:rsidRDefault="00635C7F" w:rsidP="00635C7F">
      <w:pPr>
        <w:ind w:firstLine="199"/>
        <w:rPr>
          <w:rFonts w:hint="eastAsia"/>
        </w:rPr>
      </w:pPr>
    </w:p>
    <w:p w:rsidR="00B26D2E" w:rsidRPr="00FA1FD4" w:rsidRDefault="00113F11" w:rsidP="002A6C06">
      <w:pPr>
        <w:pStyle w:val="FigTablecaptionwithoneline"/>
        <w:rPr>
          <w:rFonts w:hint="eastAsia"/>
        </w:rPr>
      </w:pPr>
      <w:r w:rsidRPr="00FA1FD4">
        <w:lastRenderedPageBreak/>
        <w:t>Table 1.  Margin settings for A4 size paper</w:t>
      </w: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F" w:firstRow="1" w:lastRow="0" w:firstColumn="1" w:lastColumn="0" w:noHBand="0" w:noVBand="0"/>
      </w:tblPr>
      <w:tblGrid>
        <w:gridCol w:w="1650"/>
        <w:gridCol w:w="740"/>
        <w:gridCol w:w="851"/>
      </w:tblGrid>
      <w:tr w:rsidR="00B26D2E" w:rsidRPr="00FA1FD4">
        <w:tblPrEx>
          <w:tblCellMar>
            <w:top w:w="0" w:type="dxa"/>
            <w:bottom w:w="0" w:type="dxa"/>
          </w:tblCellMar>
        </w:tblPrEx>
        <w:trPr>
          <w:jc w:val="center"/>
        </w:trPr>
        <w:tc>
          <w:tcPr>
            <w:tcW w:w="1650" w:type="dxa"/>
            <w:tcBorders>
              <w:top w:val="single" w:sz="4" w:space="0" w:color="auto"/>
              <w:left w:val="single" w:sz="4" w:space="0" w:color="auto"/>
              <w:bottom w:val="single" w:sz="6" w:space="0" w:color="008000"/>
              <w:right w:val="single" w:sz="4" w:space="0" w:color="auto"/>
            </w:tcBorders>
          </w:tcPr>
          <w:p w:rsidR="00B26D2E" w:rsidRPr="00FA1FD4" w:rsidRDefault="00B26D2E">
            <w:pPr>
              <w:pStyle w:val="Tablecelltext"/>
              <w:jc w:val="left"/>
            </w:pPr>
            <w:r w:rsidRPr="00FA1FD4">
              <w:t>Setting</w:t>
            </w:r>
          </w:p>
        </w:tc>
        <w:tc>
          <w:tcPr>
            <w:tcW w:w="1591" w:type="dxa"/>
            <w:gridSpan w:val="2"/>
            <w:tcBorders>
              <w:top w:val="single" w:sz="4" w:space="0" w:color="auto"/>
              <w:left w:val="single" w:sz="4" w:space="0" w:color="auto"/>
              <w:bottom w:val="single" w:sz="4" w:space="0" w:color="auto"/>
              <w:right w:val="single" w:sz="4" w:space="0" w:color="auto"/>
            </w:tcBorders>
          </w:tcPr>
          <w:p w:rsidR="00B26D2E" w:rsidRPr="00FA1FD4" w:rsidRDefault="00B26D2E">
            <w:pPr>
              <w:pStyle w:val="Tablecelltext"/>
            </w:pPr>
            <w:r w:rsidRPr="00FA1FD4">
              <w:t>A4 size paper</w:t>
            </w:r>
          </w:p>
        </w:tc>
      </w:tr>
      <w:tr w:rsidR="00B26D2E" w:rsidRPr="00FA1FD4">
        <w:tblPrEx>
          <w:tblCellMar>
            <w:top w:w="0" w:type="dxa"/>
            <w:bottom w:w="0" w:type="dxa"/>
          </w:tblCellMar>
        </w:tblPrEx>
        <w:trPr>
          <w:jc w:val="center"/>
        </w:trPr>
        <w:tc>
          <w:tcPr>
            <w:tcW w:w="1650" w:type="dxa"/>
            <w:tcBorders>
              <w:top w:val="nil"/>
              <w:left w:val="single" w:sz="4" w:space="0" w:color="auto"/>
              <w:right w:val="single" w:sz="4" w:space="0" w:color="auto"/>
            </w:tcBorders>
          </w:tcPr>
          <w:p w:rsidR="00B26D2E" w:rsidRPr="00FA1FD4" w:rsidRDefault="00B26D2E">
            <w:pPr>
              <w:pStyle w:val="Tablecelltext"/>
              <w:jc w:val="left"/>
            </w:pPr>
          </w:p>
        </w:tc>
        <w:tc>
          <w:tcPr>
            <w:tcW w:w="740" w:type="dxa"/>
            <w:tcBorders>
              <w:top w:val="nil"/>
              <w:left w:val="single" w:sz="4" w:space="0" w:color="auto"/>
              <w:bottom w:val="nil"/>
              <w:right w:val="nil"/>
            </w:tcBorders>
          </w:tcPr>
          <w:p w:rsidR="00B26D2E" w:rsidRPr="00FA1FD4" w:rsidRDefault="00B26D2E">
            <w:pPr>
              <w:pStyle w:val="Tablecelltext"/>
            </w:pPr>
            <w:r w:rsidRPr="00FA1FD4">
              <w:t>mm</w:t>
            </w:r>
          </w:p>
        </w:tc>
        <w:tc>
          <w:tcPr>
            <w:tcW w:w="851" w:type="dxa"/>
            <w:tcBorders>
              <w:top w:val="nil"/>
              <w:left w:val="nil"/>
              <w:bottom w:val="nil"/>
              <w:right w:val="single" w:sz="4" w:space="0" w:color="auto"/>
            </w:tcBorders>
          </w:tcPr>
          <w:p w:rsidR="00B26D2E" w:rsidRPr="00FA1FD4" w:rsidRDefault="00B26D2E">
            <w:pPr>
              <w:pStyle w:val="Tablecelltext"/>
            </w:pPr>
            <w:r w:rsidRPr="00FA1FD4">
              <w:t>inches</w:t>
            </w:r>
          </w:p>
        </w:tc>
      </w:tr>
      <w:tr w:rsidR="00B26D2E" w:rsidRPr="00FA1FD4">
        <w:tblPrEx>
          <w:tblCellMar>
            <w:top w:w="0" w:type="dxa"/>
            <w:bottom w:w="0" w:type="dxa"/>
          </w:tblCellMar>
        </w:tblPrEx>
        <w:trPr>
          <w:jc w:val="center"/>
        </w:trPr>
        <w:tc>
          <w:tcPr>
            <w:tcW w:w="1650" w:type="dxa"/>
            <w:tcBorders>
              <w:left w:val="single" w:sz="4" w:space="0" w:color="auto"/>
              <w:right w:val="single" w:sz="4" w:space="0" w:color="auto"/>
            </w:tcBorders>
          </w:tcPr>
          <w:p w:rsidR="00B26D2E" w:rsidRPr="00FA1FD4" w:rsidRDefault="00B26D2E">
            <w:pPr>
              <w:pStyle w:val="Tablecelltext"/>
              <w:jc w:val="left"/>
            </w:pPr>
            <w:r w:rsidRPr="00FA1FD4">
              <w:t>Top</w:t>
            </w:r>
          </w:p>
        </w:tc>
        <w:tc>
          <w:tcPr>
            <w:tcW w:w="740" w:type="dxa"/>
            <w:tcBorders>
              <w:top w:val="nil"/>
              <w:left w:val="single" w:sz="4" w:space="0" w:color="auto"/>
              <w:bottom w:val="nil"/>
              <w:right w:val="nil"/>
            </w:tcBorders>
          </w:tcPr>
          <w:p w:rsidR="00B26D2E" w:rsidRPr="00FA1FD4" w:rsidRDefault="00B26D2E">
            <w:pPr>
              <w:pStyle w:val="Tablecelltext"/>
            </w:pPr>
            <w:r w:rsidRPr="00FA1FD4">
              <w:t>25</w:t>
            </w:r>
          </w:p>
        </w:tc>
        <w:tc>
          <w:tcPr>
            <w:tcW w:w="851" w:type="dxa"/>
            <w:tcBorders>
              <w:top w:val="nil"/>
              <w:left w:val="nil"/>
              <w:bottom w:val="nil"/>
              <w:right w:val="single" w:sz="4" w:space="0" w:color="auto"/>
            </w:tcBorders>
          </w:tcPr>
          <w:p w:rsidR="00B26D2E" w:rsidRPr="00FA1FD4" w:rsidRDefault="00B26D2E">
            <w:pPr>
              <w:pStyle w:val="Tablecelltext"/>
            </w:pPr>
            <w:r w:rsidRPr="00FA1FD4">
              <w:t>1.0</w:t>
            </w:r>
          </w:p>
        </w:tc>
      </w:tr>
      <w:tr w:rsidR="00B26D2E" w:rsidRPr="00FA1FD4">
        <w:tblPrEx>
          <w:tblCellMar>
            <w:top w:w="0" w:type="dxa"/>
            <w:bottom w:w="0" w:type="dxa"/>
          </w:tblCellMar>
        </w:tblPrEx>
        <w:trPr>
          <w:jc w:val="center"/>
        </w:trPr>
        <w:tc>
          <w:tcPr>
            <w:tcW w:w="1650" w:type="dxa"/>
            <w:tcBorders>
              <w:left w:val="single" w:sz="4" w:space="0" w:color="auto"/>
              <w:right w:val="single" w:sz="4" w:space="0" w:color="auto"/>
            </w:tcBorders>
          </w:tcPr>
          <w:p w:rsidR="00B26D2E" w:rsidRPr="00FA1FD4" w:rsidRDefault="00B26D2E">
            <w:pPr>
              <w:pStyle w:val="Tablecelltext"/>
              <w:jc w:val="left"/>
            </w:pPr>
            <w:r w:rsidRPr="00FA1FD4">
              <w:t>Bottom</w:t>
            </w:r>
          </w:p>
        </w:tc>
        <w:tc>
          <w:tcPr>
            <w:tcW w:w="740" w:type="dxa"/>
            <w:tcBorders>
              <w:top w:val="nil"/>
              <w:left w:val="single" w:sz="4" w:space="0" w:color="auto"/>
              <w:bottom w:val="nil"/>
              <w:right w:val="nil"/>
            </w:tcBorders>
          </w:tcPr>
          <w:p w:rsidR="00B26D2E" w:rsidRPr="00FA1FD4" w:rsidRDefault="00B26D2E">
            <w:pPr>
              <w:pStyle w:val="Tablecelltext"/>
            </w:pPr>
            <w:r w:rsidRPr="00FA1FD4">
              <w:t>25</w:t>
            </w:r>
          </w:p>
        </w:tc>
        <w:tc>
          <w:tcPr>
            <w:tcW w:w="851" w:type="dxa"/>
            <w:tcBorders>
              <w:top w:val="nil"/>
              <w:left w:val="nil"/>
              <w:bottom w:val="nil"/>
              <w:right w:val="single" w:sz="4" w:space="0" w:color="auto"/>
            </w:tcBorders>
          </w:tcPr>
          <w:p w:rsidR="00B26D2E" w:rsidRPr="00FA1FD4" w:rsidRDefault="00B26D2E">
            <w:pPr>
              <w:pStyle w:val="Tablecelltext"/>
            </w:pPr>
            <w:r w:rsidRPr="00FA1FD4">
              <w:t>1.0</w:t>
            </w:r>
          </w:p>
        </w:tc>
      </w:tr>
      <w:tr w:rsidR="00B26D2E" w:rsidRPr="00FA1FD4">
        <w:tblPrEx>
          <w:tblCellMar>
            <w:top w:w="0" w:type="dxa"/>
            <w:bottom w:w="0" w:type="dxa"/>
          </w:tblCellMar>
        </w:tblPrEx>
        <w:trPr>
          <w:jc w:val="center"/>
        </w:trPr>
        <w:tc>
          <w:tcPr>
            <w:tcW w:w="1650" w:type="dxa"/>
            <w:tcBorders>
              <w:left w:val="single" w:sz="4" w:space="0" w:color="auto"/>
              <w:right w:val="single" w:sz="4" w:space="0" w:color="auto"/>
            </w:tcBorders>
          </w:tcPr>
          <w:p w:rsidR="00B26D2E" w:rsidRPr="00FA1FD4" w:rsidRDefault="00B26D2E">
            <w:pPr>
              <w:pStyle w:val="Tablecelltext"/>
              <w:jc w:val="left"/>
            </w:pPr>
            <w:r w:rsidRPr="00FA1FD4">
              <w:t>Left</w:t>
            </w:r>
          </w:p>
        </w:tc>
        <w:tc>
          <w:tcPr>
            <w:tcW w:w="740" w:type="dxa"/>
            <w:tcBorders>
              <w:top w:val="nil"/>
              <w:left w:val="single" w:sz="4" w:space="0" w:color="auto"/>
              <w:bottom w:val="nil"/>
              <w:right w:val="nil"/>
            </w:tcBorders>
          </w:tcPr>
          <w:p w:rsidR="00B26D2E" w:rsidRPr="00FA1FD4" w:rsidRDefault="00B26D2E">
            <w:pPr>
              <w:pStyle w:val="Tablecelltext"/>
            </w:pPr>
            <w:r w:rsidRPr="00FA1FD4">
              <w:t>20</w:t>
            </w:r>
          </w:p>
        </w:tc>
        <w:tc>
          <w:tcPr>
            <w:tcW w:w="851" w:type="dxa"/>
            <w:tcBorders>
              <w:top w:val="nil"/>
              <w:left w:val="nil"/>
              <w:bottom w:val="nil"/>
              <w:right w:val="single" w:sz="4" w:space="0" w:color="auto"/>
            </w:tcBorders>
          </w:tcPr>
          <w:p w:rsidR="00B26D2E" w:rsidRPr="00FA1FD4" w:rsidRDefault="00B26D2E">
            <w:pPr>
              <w:pStyle w:val="Tablecelltext"/>
            </w:pPr>
            <w:r w:rsidRPr="00FA1FD4">
              <w:t>0.8</w:t>
            </w:r>
          </w:p>
        </w:tc>
      </w:tr>
      <w:tr w:rsidR="00B26D2E" w:rsidRPr="00FA1FD4">
        <w:tblPrEx>
          <w:tblCellMar>
            <w:top w:w="0" w:type="dxa"/>
            <w:bottom w:w="0" w:type="dxa"/>
          </w:tblCellMar>
        </w:tblPrEx>
        <w:trPr>
          <w:jc w:val="center"/>
        </w:trPr>
        <w:tc>
          <w:tcPr>
            <w:tcW w:w="1650" w:type="dxa"/>
            <w:tcBorders>
              <w:left w:val="single" w:sz="4" w:space="0" w:color="auto"/>
              <w:right w:val="single" w:sz="4" w:space="0" w:color="auto"/>
            </w:tcBorders>
          </w:tcPr>
          <w:p w:rsidR="00B26D2E" w:rsidRPr="00FA1FD4" w:rsidRDefault="00B26D2E">
            <w:pPr>
              <w:pStyle w:val="Tablecelltext"/>
              <w:jc w:val="left"/>
            </w:pPr>
            <w:r w:rsidRPr="00FA1FD4">
              <w:t>Right</w:t>
            </w:r>
          </w:p>
        </w:tc>
        <w:tc>
          <w:tcPr>
            <w:tcW w:w="740" w:type="dxa"/>
            <w:tcBorders>
              <w:top w:val="nil"/>
              <w:left w:val="single" w:sz="4" w:space="0" w:color="auto"/>
              <w:bottom w:val="nil"/>
              <w:right w:val="nil"/>
            </w:tcBorders>
          </w:tcPr>
          <w:p w:rsidR="00B26D2E" w:rsidRPr="00FA1FD4" w:rsidRDefault="00B26D2E">
            <w:pPr>
              <w:pStyle w:val="Tablecelltext"/>
            </w:pPr>
            <w:r w:rsidRPr="00FA1FD4">
              <w:t>20</w:t>
            </w:r>
          </w:p>
        </w:tc>
        <w:tc>
          <w:tcPr>
            <w:tcW w:w="851" w:type="dxa"/>
            <w:tcBorders>
              <w:top w:val="nil"/>
              <w:left w:val="nil"/>
              <w:bottom w:val="nil"/>
              <w:right w:val="single" w:sz="4" w:space="0" w:color="auto"/>
            </w:tcBorders>
          </w:tcPr>
          <w:p w:rsidR="00B26D2E" w:rsidRPr="00FA1FD4" w:rsidRDefault="00B26D2E">
            <w:pPr>
              <w:pStyle w:val="Tablecelltext"/>
            </w:pPr>
            <w:r w:rsidRPr="00FA1FD4">
              <w:t>0.8</w:t>
            </w:r>
          </w:p>
        </w:tc>
      </w:tr>
      <w:tr w:rsidR="00B26D2E" w:rsidRPr="00FA1FD4">
        <w:tblPrEx>
          <w:tblCellMar>
            <w:top w:w="0" w:type="dxa"/>
            <w:bottom w:w="0" w:type="dxa"/>
          </w:tblCellMar>
        </w:tblPrEx>
        <w:trPr>
          <w:jc w:val="center"/>
        </w:trPr>
        <w:tc>
          <w:tcPr>
            <w:tcW w:w="1650" w:type="dxa"/>
            <w:tcBorders>
              <w:left w:val="single" w:sz="4" w:space="0" w:color="auto"/>
              <w:right w:val="single" w:sz="4" w:space="0" w:color="auto"/>
            </w:tcBorders>
          </w:tcPr>
          <w:p w:rsidR="00B26D2E" w:rsidRPr="00FA1FD4" w:rsidRDefault="00B26D2E">
            <w:pPr>
              <w:pStyle w:val="Tablecelltext"/>
              <w:jc w:val="left"/>
            </w:pPr>
            <w:r w:rsidRPr="00FA1FD4">
              <w:t>Column Width</w:t>
            </w:r>
          </w:p>
        </w:tc>
        <w:tc>
          <w:tcPr>
            <w:tcW w:w="740" w:type="dxa"/>
            <w:tcBorders>
              <w:top w:val="nil"/>
              <w:left w:val="single" w:sz="4" w:space="0" w:color="auto"/>
              <w:bottom w:val="nil"/>
              <w:right w:val="nil"/>
            </w:tcBorders>
          </w:tcPr>
          <w:p w:rsidR="00B26D2E" w:rsidRPr="00FA1FD4" w:rsidRDefault="00B26D2E">
            <w:pPr>
              <w:pStyle w:val="Tablecelltext"/>
            </w:pPr>
            <w:r w:rsidRPr="00FA1FD4">
              <w:t>82</w:t>
            </w:r>
          </w:p>
        </w:tc>
        <w:tc>
          <w:tcPr>
            <w:tcW w:w="851" w:type="dxa"/>
            <w:tcBorders>
              <w:top w:val="nil"/>
              <w:left w:val="nil"/>
              <w:bottom w:val="nil"/>
              <w:right w:val="single" w:sz="4" w:space="0" w:color="auto"/>
            </w:tcBorders>
          </w:tcPr>
          <w:p w:rsidR="00B26D2E" w:rsidRPr="00FA1FD4" w:rsidRDefault="00B26D2E">
            <w:pPr>
              <w:pStyle w:val="Tablecelltext"/>
            </w:pPr>
            <w:r w:rsidRPr="00FA1FD4">
              <w:t>3.2</w:t>
            </w:r>
          </w:p>
        </w:tc>
      </w:tr>
      <w:tr w:rsidR="00B26D2E" w:rsidRPr="00FA1FD4">
        <w:tblPrEx>
          <w:tblCellMar>
            <w:top w:w="0" w:type="dxa"/>
            <w:bottom w:w="0" w:type="dxa"/>
          </w:tblCellMar>
        </w:tblPrEx>
        <w:trPr>
          <w:jc w:val="center"/>
        </w:trPr>
        <w:tc>
          <w:tcPr>
            <w:tcW w:w="1650" w:type="dxa"/>
            <w:tcBorders>
              <w:left w:val="single" w:sz="4" w:space="0" w:color="auto"/>
              <w:bottom w:val="single" w:sz="4" w:space="0" w:color="auto"/>
              <w:right w:val="single" w:sz="4" w:space="0" w:color="auto"/>
            </w:tcBorders>
          </w:tcPr>
          <w:p w:rsidR="00B26D2E" w:rsidRPr="00FA1FD4" w:rsidRDefault="00B26D2E">
            <w:pPr>
              <w:pStyle w:val="Tablecelltext"/>
              <w:jc w:val="left"/>
            </w:pPr>
            <w:r w:rsidRPr="00FA1FD4">
              <w:t>Column Spacing</w:t>
            </w:r>
          </w:p>
        </w:tc>
        <w:tc>
          <w:tcPr>
            <w:tcW w:w="740" w:type="dxa"/>
            <w:tcBorders>
              <w:top w:val="nil"/>
              <w:left w:val="single" w:sz="4" w:space="0" w:color="auto"/>
              <w:bottom w:val="single" w:sz="4" w:space="0" w:color="auto"/>
              <w:right w:val="nil"/>
            </w:tcBorders>
          </w:tcPr>
          <w:p w:rsidR="00B26D2E" w:rsidRPr="00FA1FD4" w:rsidRDefault="00B26D2E">
            <w:pPr>
              <w:pStyle w:val="Tablecelltext"/>
            </w:pPr>
            <w:r w:rsidRPr="00FA1FD4">
              <w:t>6</w:t>
            </w:r>
          </w:p>
        </w:tc>
        <w:tc>
          <w:tcPr>
            <w:tcW w:w="851" w:type="dxa"/>
            <w:tcBorders>
              <w:top w:val="nil"/>
              <w:left w:val="nil"/>
              <w:bottom w:val="single" w:sz="4" w:space="0" w:color="auto"/>
              <w:right w:val="single" w:sz="4" w:space="0" w:color="auto"/>
            </w:tcBorders>
          </w:tcPr>
          <w:p w:rsidR="00B26D2E" w:rsidRPr="00FA1FD4" w:rsidRDefault="00B26D2E">
            <w:pPr>
              <w:pStyle w:val="Tablecelltext"/>
            </w:pPr>
            <w:r w:rsidRPr="00FA1FD4">
              <w:t>0.25</w:t>
            </w:r>
          </w:p>
        </w:tc>
      </w:tr>
    </w:tbl>
    <w:p w:rsidR="00B26D2E" w:rsidRPr="00FA1FD4" w:rsidRDefault="00B26D2E"/>
    <w:p w:rsidR="00B26D2E" w:rsidRPr="00FA1FD4" w:rsidRDefault="00B26D2E">
      <w:pPr>
        <w:rPr>
          <w:rFonts w:hint="eastAsia"/>
        </w:rPr>
      </w:pP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rsidP="0008442F">
      <w:pPr>
        <w:pStyle w:val="2"/>
      </w:pPr>
      <w:r w:rsidRPr="00FA1FD4">
        <w:t>Hardcopy Preparation</w:t>
      </w:r>
    </w:p>
    <w:p w:rsidR="00B26D2E" w:rsidRPr="00FA1FD4" w:rsidRDefault="00B26D2E" w:rsidP="003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FA1FD4">
        <w:t>If the paper is transmitted to the meeting organisers in hardcopy version only, it must conform in appearance to these guidelines for authors.  Each page must be output on a high quality computer printer. Do not type</w:t>
      </w:r>
      <w:r w:rsidRPr="00FA1FD4">
        <w:rPr>
          <w:b/>
        </w:rPr>
        <w:t xml:space="preserve"> </w:t>
      </w:r>
      <w:r w:rsidRPr="00FA1FD4">
        <w:t>the page number on the manuscript sheet.</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B26D2E" w:rsidRPr="00FA1FD4" w:rsidRDefault="00B26D2E" w:rsidP="0008442F">
      <w:pPr>
        <w:pStyle w:val="2"/>
      </w:pPr>
      <w:r w:rsidRPr="00FA1FD4">
        <w:t>Length and Font</w:t>
      </w:r>
    </w:p>
    <w:p w:rsidR="00B26D2E" w:rsidRPr="00FA1FD4" w:rsidRDefault="00B26D2E" w:rsidP="00373ECF">
      <w:pPr>
        <w:ind w:firstLine="199"/>
      </w:pPr>
      <w:r w:rsidRPr="00FA1FD4">
        <w:t>All manuscripts, except Invited Papers, submitted in hard copy or electronically are limit</w:t>
      </w:r>
      <w:r w:rsidR="00113F11" w:rsidRPr="00FA1FD4">
        <w:t xml:space="preserve">ed to a size of no more than </w:t>
      </w:r>
      <w:r w:rsidR="00113F11" w:rsidRPr="00FA1FD4">
        <w:rPr>
          <w:rFonts w:hint="eastAsia"/>
        </w:rPr>
        <w:t>four</w:t>
      </w:r>
      <w:r w:rsidR="00113F11" w:rsidRPr="00FA1FD4">
        <w:t xml:space="preserve"> (</w:t>
      </w:r>
      <w:r w:rsidR="00113F11" w:rsidRPr="00FA1FD4">
        <w:rPr>
          <w:rFonts w:hint="eastAsia"/>
        </w:rPr>
        <w:t>4</w:t>
      </w:r>
      <w:r w:rsidRPr="00FA1FD4">
        <w:t>) single-spaced pages (A4 size) in the printed version</w:t>
      </w:r>
      <w:r w:rsidR="00113F11" w:rsidRPr="00FA1FD4">
        <w:rPr>
          <w:rFonts w:hint="eastAsia"/>
        </w:rPr>
        <w:t>.</w:t>
      </w:r>
      <w:r w:rsidRPr="00FA1FD4">
        <w:t xml:space="preserve"> For the printed version</w:t>
      </w:r>
      <w:r w:rsidR="00AC188E">
        <w:rPr>
          <w:rFonts w:hint="eastAsia"/>
        </w:rPr>
        <w:t>,</w:t>
      </w:r>
      <w:r w:rsidRPr="00FA1FD4">
        <w:t xml:space="preserve"> the font type Times </w:t>
      </w:r>
      <w:r w:rsidR="00FA1FD4">
        <w:t xml:space="preserve">New Roman with a size of </w:t>
      </w:r>
      <w:r w:rsidR="00FA1FD4">
        <w:rPr>
          <w:rFonts w:hint="eastAsia"/>
        </w:rPr>
        <w:t>ten</w:t>
      </w:r>
      <w:r w:rsidR="00FA1FD4">
        <w:t xml:space="preserve"> (</w:t>
      </w:r>
      <w:r w:rsidR="00FA1FD4">
        <w:rPr>
          <w:rFonts w:hint="eastAsia"/>
        </w:rPr>
        <w:t>10</w:t>
      </w:r>
      <w:r w:rsidRPr="00FA1FD4">
        <w:t>) points is to be used.</w:t>
      </w:r>
    </w:p>
    <w:p w:rsidR="00113F11" w:rsidRPr="00FA1FD4" w:rsidRDefault="00113F11">
      <w:pPr>
        <w:rPr>
          <w:rFonts w:hint="eastAsia"/>
        </w:rPr>
      </w:pPr>
    </w:p>
    <w:p w:rsidR="00B26D2E" w:rsidRPr="00FA1FD4" w:rsidRDefault="00B26D2E" w:rsidP="0008442F">
      <w:pPr>
        <w:pStyle w:val="1"/>
      </w:pPr>
      <w:r w:rsidRPr="00FA1FD4">
        <w:t>TITLE AND ABSTRACT BLOCK</w:t>
      </w:r>
    </w:p>
    <w:p w:rsidR="00B26D2E" w:rsidRPr="00FA1FD4" w:rsidRDefault="00B26D2E" w:rsidP="0008442F">
      <w:pPr>
        <w:pStyle w:val="2"/>
        <w:rPr>
          <w:i/>
        </w:rPr>
      </w:pPr>
      <w:r w:rsidRPr="00FA1FD4">
        <w:t>Title</w:t>
      </w:r>
    </w:p>
    <w:p w:rsidR="00B26D2E" w:rsidRPr="00FA1FD4" w:rsidRDefault="00B26D2E" w:rsidP="00373ECF">
      <w:pPr>
        <w:ind w:firstLine="199"/>
      </w:pPr>
      <w:r w:rsidRPr="00FA1FD4">
        <w:t xml:space="preserve">The title should appear </w:t>
      </w:r>
      <w:proofErr w:type="spellStart"/>
      <w:r w:rsidRPr="00FA1FD4">
        <w:t>centered</w:t>
      </w:r>
      <w:proofErr w:type="spellEnd"/>
      <w:r w:rsidRPr="00FA1FD4">
        <w:t xml:space="preserve"> in </w:t>
      </w:r>
      <w:r w:rsidR="00787C8E" w:rsidRPr="00787C8E">
        <w:rPr>
          <w:b/>
        </w:rPr>
        <w:t>BOLD CAPITAL LETTERS</w:t>
      </w:r>
      <w:r w:rsidR="00787C8E" w:rsidRPr="00FA1FD4">
        <w:t xml:space="preserve"> </w:t>
      </w:r>
      <w:r w:rsidRPr="00FA1FD4">
        <w:t xml:space="preserve">without underlining, near the top of the first page of the paper. The font type Times New </w:t>
      </w:r>
      <w:r w:rsidR="00345DB1">
        <w:t xml:space="preserve">Roman with </w:t>
      </w:r>
      <w:r w:rsidR="00345DB1" w:rsidRPr="00AC188E">
        <w:rPr>
          <w:b/>
        </w:rPr>
        <w:t xml:space="preserve">a size of </w:t>
      </w:r>
      <w:r w:rsidR="00E748FE">
        <w:rPr>
          <w:rFonts w:hint="eastAsia"/>
          <w:b/>
        </w:rPr>
        <w:t>16</w:t>
      </w:r>
      <w:r w:rsidRPr="00AC188E">
        <w:rPr>
          <w:b/>
        </w:rPr>
        <w:t xml:space="preserve"> points is to be used</w:t>
      </w:r>
      <w:r w:rsidRPr="00FA1FD4">
        <w:t>. Use more than one line if you wish, but always use single-spacing.  After one blank line, type the author(s) name(s), affiliation and mailing address (including e-mail) in upper and lower case letters centered under the title.  In the case of multi-</w:t>
      </w:r>
      <w:r w:rsidRPr="00FA1FD4">
        <w:lastRenderedPageBreak/>
        <w:t xml:space="preserve">authorship, group them by firm or organization as shown in the title of these Guidelines. </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rsidR="00B26D2E" w:rsidRPr="00FA1FD4" w:rsidRDefault="00B26D2E" w:rsidP="0008442F">
      <w:pPr>
        <w:pStyle w:val="2"/>
      </w:pPr>
      <w:r w:rsidRPr="00FA1FD4">
        <w:t>Abstract</w:t>
      </w:r>
    </w:p>
    <w:p w:rsidR="00B26D2E" w:rsidRDefault="00B26D2E" w:rsidP="003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rPr>
          <w:rFonts w:hint="eastAsia"/>
        </w:rPr>
      </w:pPr>
      <w:r w:rsidRPr="00FA1FD4">
        <w:t>Leave two blank lines under the key words.  Type "</w:t>
      </w:r>
      <w:r w:rsidRPr="00FA1FD4">
        <w:rPr>
          <w:b/>
        </w:rPr>
        <w:t>ABSTRACT:</w:t>
      </w:r>
      <w:r w:rsidRPr="00FA1FD4">
        <w:t>" flush left in bold Capitals followed by one blank line.  Start now with a concise</w:t>
      </w:r>
      <w:r w:rsidR="00113F11" w:rsidRPr="00FA1FD4">
        <w:t xml:space="preserve"> Abstra</w:t>
      </w:r>
      <w:r w:rsidR="00113F11" w:rsidRPr="00FA1FD4">
        <w:rPr>
          <w:rFonts w:hint="eastAsia"/>
        </w:rPr>
        <w:t>ct</w:t>
      </w:r>
      <w:r w:rsidRPr="00FA1FD4">
        <w:t xml:space="preserve"> which presents briefly the content and very importantly, the news and results of the paper in words understandable also to non-specialists. </w:t>
      </w:r>
    </w:p>
    <w:p w:rsidR="00FA4983" w:rsidRPr="00FA1FD4" w:rsidRDefault="00FA49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rsidR="00B26D2E" w:rsidRPr="00FA1FD4" w:rsidRDefault="00B26D2E" w:rsidP="0008442F">
      <w:pPr>
        <w:pStyle w:val="1"/>
      </w:pPr>
      <w:r w:rsidRPr="00FA1FD4">
        <w:t>MAIN BODY OF TEXT</w:t>
      </w:r>
    </w:p>
    <w:p w:rsidR="00B26D2E" w:rsidRPr="00FA1FD4" w:rsidRDefault="00B26D2E" w:rsidP="003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FA1FD4">
        <w:t xml:space="preserve">Type text single-spaced, </w:t>
      </w:r>
      <w:r w:rsidRPr="00FA1FD4">
        <w:rPr>
          <w:b/>
        </w:rPr>
        <w:t>with</w:t>
      </w:r>
      <w:r w:rsidRPr="00FA1FD4">
        <w:t xml:space="preserve"> one blank line between paragraphs and following headings.  Start paragraphs flush with left margin.</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rsidP="0008442F">
      <w:pPr>
        <w:pStyle w:val="2"/>
      </w:pPr>
      <w:r w:rsidRPr="00FA1FD4">
        <w:t>Headings</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FA1FD4">
        <w:rPr>
          <w:b/>
        </w:rPr>
        <w:t>MAJOR HEADINGS</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rsidP="003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FA1FD4">
        <w:t>Major headings or section headings are to be centered, in bold capitals without underlining, after a triple line space (two blank lines) and followed by a double line space (one blank line). Latter is done automatically when using the provided Word template file.</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A1FD4">
        <w:rPr>
          <w:b/>
        </w:rPr>
        <w:t>Subheadings</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rsidP="003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FA1FD4">
        <w:t>Type subheadings flush with the left margin in bold upper case and lower case letters.  Subheadings are on a separate line between two single blank lines. The blank line after is added automatically when using the provided Word template file.</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spellStart"/>
      <w:r w:rsidRPr="00FA1FD4">
        <w:rPr>
          <w:b/>
        </w:rPr>
        <w:t>Subsubheadings</w:t>
      </w:r>
      <w:proofErr w:type="spellEnd"/>
      <w:r w:rsidRPr="00FA1FD4">
        <w:rPr>
          <w:b/>
        </w:rPr>
        <w:t>:</w:t>
      </w:r>
      <w:r w:rsidR="00373ECF">
        <w:t xml:space="preserve"> </w:t>
      </w:r>
      <w:r w:rsidRPr="00FA1FD4">
        <w:t xml:space="preserve">They are to be typed in bold upper case and lower case letters after one double line space (one blank line) flush with the left margin of the page, with text following on the same line.  </w:t>
      </w:r>
      <w:proofErr w:type="spellStart"/>
      <w:r w:rsidRPr="00FA1FD4">
        <w:t>Subsubheadings</w:t>
      </w:r>
      <w:proofErr w:type="spellEnd"/>
      <w:r w:rsidRPr="00FA1FD4">
        <w:t xml:space="preserve"> may be followed by period or colon, they may also be the first word of the paragraph's sentence.</w:t>
      </w:r>
    </w:p>
    <w:p w:rsidR="00AC188E" w:rsidRPr="00FA1FD4" w:rsidRDefault="00AC1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rsidR="00B26D2E" w:rsidRPr="00FA1FD4" w:rsidRDefault="00B26D2E" w:rsidP="003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FA1FD4">
        <w:t>Decimal numbering of all sections is recommended (with the exception of the sections “</w:t>
      </w:r>
      <w:r w:rsidRPr="00FA1FD4">
        <w:rPr>
          <w:caps/>
        </w:rPr>
        <w:t>Acknowledgements</w:t>
      </w:r>
      <w:r w:rsidRPr="00FA1FD4">
        <w:t>” and “</w:t>
      </w:r>
      <w:r w:rsidRPr="00FA1FD4">
        <w:rPr>
          <w:caps/>
        </w:rPr>
        <w:t>References</w:t>
      </w:r>
      <w:r w:rsidRPr="00FA1FD4">
        <w:t xml:space="preserve">”).  If bold printing is not available to you, use underlining, instead, but only for subheadings and </w:t>
      </w:r>
      <w:proofErr w:type="spellStart"/>
      <w:r w:rsidRPr="00FA1FD4">
        <w:t>subsubheadings</w:t>
      </w:r>
      <w:proofErr w:type="spellEnd"/>
      <w:r w:rsidRPr="00FA1FD4">
        <w:t>, not for Major Headings.</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rsidR="00B26D2E" w:rsidRPr="00FA1FD4" w:rsidRDefault="00B26D2E" w:rsidP="0008442F">
      <w:pPr>
        <w:pStyle w:val="2"/>
      </w:pPr>
      <w:r w:rsidRPr="00FA1FD4">
        <w:lastRenderedPageBreak/>
        <w:t>Illustrations</w:t>
      </w:r>
    </w:p>
    <w:p w:rsidR="00B26D2E" w:rsidRPr="00FA1FD4" w:rsidRDefault="00B26D2E">
      <w:pPr>
        <w:pStyle w:val="3"/>
        <w:rPr>
          <w:sz w:val="20"/>
        </w:rPr>
      </w:pPr>
      <w:r w:rsidRPr="00FA1FD4">
        <w:rPr>
          <w:b/>
          <w:sz w:val="20"/>
        </w:rPr>
        <w:t>Placement</w:t>
      </w:r>
      <w:r w:rsidRPr="00FA1FD4">
        <w:rPr>
          <w:sz w:val="20"/>
        </w:rPr>
        <w:t xml:space="preserve">:  Figures must be placed in the appropriate location in the document, as close as practicable to the reference of the figure in the text.  While figures and tables are usually aligned horizontally on the page, large figures and tables sometimes need to be turned on their sides.  If you must turn a figure or table sideways, please be sure that the top is always on the left-hand side of the page. </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pStyle w:val="3"/>
        <w:rPr>
          <w:sz w:val="20"/>
        </w:rPr>
      </w:pPr>
      <w:r w:rsidRPr="00FA1FD4">
        <w:rPr>
          <w:b/>
          <w:sz w:val="20"/>
        </w:rPr>
        <w:t>Captions</w:t>
      </w:r>
      <w:r w:rsidRPr="00FA1FD4">
        <w:rPr>
          <w:sz w:val="20"/>
        </w:rPr>
        <w:t>:  All captions should be typed in upper and lower case letters, centered directly beneath the illustration.  Use single spacing if they use more than one line.  All captions are to be numbered consecutively, e.g. Figure 1, Table 2, Figure 3.</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pStyle w:val="3"/>
        <w:rPr>
          <w:sz w:val="20"/>
        </w:rPr>
      </w:pPr>
      <w:r w:rsidRPr="00FA1FD4">
        <w:rPr>
          <w:b/>
          <w:sz w:val="20"/>
        </w:rPr>
        <w:t>Line Drawings</w:t>
      </w:r>
      <w:r w:rsidRPr="00FA1FD4">
        <w:rPr>
          <w:sz w:val="20"/>
        </w:rPr>
        <w:t xml:space="preserve">:  Drawings in papers prepared in digital form must be in the appropriate location in the document.  </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4983" w:rsidRDefault="00B26D2E" w:rsidP="003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rPr>
          <w:rFonts w:hint="eastAsia"/>
        </w:rPr>
      </w:pPr>
      <w:r w:rsidRPr="00FA1FD4">
        <w:t xml:space="preserve">For the best reproduction of line drawings of papers prepared in hardcopy, the original drawings should be made on white paper and carefully mounted in an appropriate position within the text.  (Use rubber cement or pressure sensitive wax, not glue, mucilage or scotch tape). </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0844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rPr>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0.5pt;height:115.5pt" fillcolor="window">
            <v:imagedata r:id="rId8" r:pict="rId9" o:title="" croptop="5039f" cropbottom="6352f"/>
          </v:shape>
        </w:pict>
      </w:r>
    </w:p>
    <w:p w:rsidR="00B26D2E" w:rsidRPr="00FA1FD4" w:rsidRDefault="00B26D2E" w:rsidP="002A6C06">
      <w:pPr>
        <w:pStyle w:val="FigTablecaptionwithoneline"/>
        <w:rPr>
          <w:rFonts w:hint="eastAsia"/>
        </w:rPr>
      </w:pPr>
      <w:r w:rsidRPr="00FA1FD4">
        <w:t xml:space="preserve">Figure 1.  Figure </w:t>
      </w:r>
      <w:r w:rsidRPr="002A6C06">
        <w:t>placement</w:t>
      </w:r>
      <w:r w:rsidRPr="00FA1FD4">
        <w:t xml:space="preserve"> and numbering</w:t>
      </w:r>
      <w:r w:rsidR="00A46014">
        <w:rPr>
          <w:rFonts w:hint="eastAsia"/>
        </w:rPr>
        <w:t>.</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26D2E" w:rsidRPr="00FA1FD4" w:rsidRDefault="00B26D2E" w:rsidP="003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rsidRPr="00FA1FD4">
        <w:t xml:space="preserve">Do not use any low contrast photocopying process, because the figures will reproduce poorly after scanning. </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pStyle w:val="3"/>
        <w:rPr>
          <w:sz w:val="20"/>
        </w:rPr>
      </w:pPr>
      <w:r w:rsidRPr="00FA1FD4">
        <w:rPr>
          <w:b/>
          <w:sz w:val="20"/>
        </w:rPr>
        <w:t>Photographs</w:t>
      </w:r>
      <w:r w:rsidRPr="00FA1FD4">
        <w:rPr>
          <w:sz w:val="20"/>
        </w:rPr>
        <w:t>:  For papers prepared in digital form, images must be placed in appropriate positions in the paper.  The resolution should be sufficient to allow proper quality hard copy reproduction of the paper (i.e. about 600dpi).  For papers prepared in hardcopy, paste original photographs into the manuscript pages.  Type the caption directly under photos.</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rsidR="00B26D2E" w:rsidRPr="00FA1FD4" w:rsidRDefault="00B26D2E">
      <w:pPr>
        <w:pStyle w:val="3"/>
        <w:rPr>
          <w:sz w:val="20"/>
        </w:rPr>
      </w:pPr>
      <w:r w:rsidRPr="00FA1FD4">
        <w:rPr>
          <w:b/>
          <w:sz w:val="20"/>
        </w:rPr>
        <w:t>Tables</w:t>
      </w:r>
      <w:r w:rsidRPr="00FA1FD4">
        <w:rPr>
          <w:sz w:val="20"/>
        </w:rPr>
        <w:t xml:space="preserve">:  Tables should be produced directly within the text.  Each table should have a number and a caption. </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pStyle w:val="3"/>
        <w:rPr>
          <w:sz w:val="20"/>
        </w:rPr>
      </w:pPr>
      <w:r w:rsidRPr="00FA1FD4">
        <w:rPr>
          <w:b/>
          <w:sz w:val="20"/>
        </w:rPr>
        <w:lastRenderedPageBreak/>
        <w:t>Copyright</w:t>
      </w:r>
      <w:r w:rsidRPr="00FA1FD4">
        <w:rPr>
          <w:sz w:val="20"/>
        </w:rPr>
        <w:t>:  If your article contains any copyrighted illustrations or imagery, please include a statement of copyright such as:  © SPOT Image Copyright 19xx (fill in year), CNES. It is the author's responsibility to obtain any necessary copyright permission. The copyright of your article remains with you.</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rsidP="0008442F">
      <w:pPr>
        <w:pStyle w:val="2"/>
      </w:pPr>
      <w:r w:rsidRPr="00FA1FD4">
        <w:t xml:space="preserve">Equations, Symbols and Units </w:t>
      </w:r>
    </w:p>
    <w:p w:rsidR="00B26D2E" w:rsidRPr="00FA1FD4" w:rsidRDefault="00B26D2E">
      <w:pPr>
        <w:pStyle w:val="3"/>
        <w:rPr>
          <w:sz w:val="20"/>
        </w:rPr>
      </w:pPr>
      <w:r w:rsidRPr="00FA1FD4">
        <w:rPr>
          <w:b/>
          <w:sz w:val="20"/>
        </w:rPr>
        <w:t>Equations</w:t>
      </w:r>
      <w:r w:rsidRPr="00FA1FD4">
        <w:rPr>
          <w:sz w:val="20"/>
        </w:rPr>
        <w:t>:  Equations should be numbered consecutively throughout the paper.  The equation number is enclosed in parentheses and placed flush right.  Leave two blank lines before and after equations.  E.g.</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ab/>
      </w:r>
      <w:r w:rsidRPr="00FA1FD4">
        <w:rPr>
          <w:position w:val="-68"/>
        </w:rPr>
        <w:object w:dxaOrig="1860" w:dyaOrig="1480">
          <v:shape id="_x0000_i1030" type="#_x0000_t75" style="width:79.5pt;height:58.9pt" o:ole="" fillcolor="window">
            <v:imagedata r:id="rId10" r:pict="rId11" o:title=""/>
          </v:shape>
          <o:OLEObject Type="Embed" ProgID="Unknown" ShapeID="_x0000_i1030" DrawAspect="Content" ObjectID="_1639903997" r:id="rId12"/>
        </w:object>
      </w:r>
      <w:r w:rsidR="00A46014">
        <w:tab/>
      </w:r>
      <w:r w:rsidR="00A46014">
        <w:tab/>
      </w:r>
      <w:r w:rsidR="00A46014">
        <w:tab/>
        <w:t xml:space="preserve"> </w:t>
      </w:r>
      <w:r w:rsidRPr="00FA1FD4">
        <w:t>(1)</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 xml:space="preserve">where </w:t>
      </w:r>
      <w:r w:rsidRPr="00FA1FD4">
        <w:tab/>
      </w:r>
      <w:r w:rsidRPr="00FA1FD4">
        <w:rPr>
          <w:i/>
        </w:rPr>
        <w:t xml:space="preserve">c </w:t>
      </w:r>
      <w:r w:rsidRPr="00FA1FD4">
        <w:t>= focal length</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ab/>
        <w:t>x, y = image coordinates</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ab/>
        <w:t>X</w:t>
      </w:r>
      <w:r w:rsidRPr="00FA1FD4">
        <w:rPr>
          <w:vertAlign w:val="subscript"/>
        </w:rPr>
        <w:t>0</w:t>
      </w:r>
      <w:r w:rsidRPr="00FA1FD4">
        <w:t>, Y</w:t>
      </w:r>
      <w:r w:rsidRPr="00FA1FD4">
        <w:rPr>
          <w:vertAlign w:val="subscript"/>
        </w:rPr>
        <w:t>0</w:t>
      </w:r>
      <w:r w:rsidRPr="00FA1FD4">
        <w:t>, Z</w:t>
      </w:r>
      <w:r w:rsidRPr="00FA1FD4">
        <w:rPr>
          <w:vertAlign w:val="subscript"/>
        </w:rPr>
        <w:t>0</w:t>
      </w:r>
      <w:r w:rsidRPr="00FA1FD4">
        <w:t xml:space="preserve"> = coo</w:t>
      </w:r>
      <w:r w:rsidRPr="00FA1FD4">
        <w:t>r</w:t>
      </w:r>
      <w:r w:rsidRPr="00FA1FD4">
        <w:t>dinates of projection center</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ab/>
        <w:t xml:space="preserve">X’, Y’, Z’ = object coordinates in ground </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ab/>
        <w:t>coordinate system</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pStyle w:val="3"/>
        <w:rPr>
          <w:sz w:val="20"/>
        </w:rPr>
      </w:pPr>
      <w:r w:rsidRPr="00FA1FD4">
        <w:rPr>
          <w:b/>
          <w:sz w:val="20"/>
        </w:rPr>
        <w:t>Symbols and Units</w:t>
      </w:r>
      <w:r w:rsidRPr="00FA1FD4">
        <w:rPr>
          <w:sz w:val="20"/>
        </w:rPr>
        <w:t>: Use the SI (</w:t>
      </w:r>
      <w:proofErr w:type="spellStart"/>
      <w:r w:rsidRPr="00FA1FD4">
        <w:rPr>
          <w:sz w:val="20"/>
        </w:rPr>
        <w:t>Systeme</w:t>
      </w:r>
      <w:proofErr w:type="spellEnd"/>
      <w:r w:rsidRPr="00FA1FD4">
        <w:rPr>
          <w:sz w:val="20"/>
        </w:rPr>
        <w:t xml:space="preserve"> </w:t>
      </w:r>
      <w:proofErr w:type="spellStart"/>
      <w:r w:rsidRPr="00FA1FD4">
        <w:rPr>
          <w:sz w:val="20"/>
        </w:rPr>
        <w:t>Internationale</w:t>
      </w:r>
      <w:proofErr w:type="spellEnd"/>
      <w:r w:rsidRPr="00FA1FD4">
        <w:rPr>
          <w:sz w:val="20"/>
        </w:rPr>
        <w:t>) Units and Symbols.  Unusual characters or symbols should be explained in a list of nomenclature.</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rsidP="0008442F">
      <w:pPr>
        <w:pStyle w:val="2"/>
      </w:pPr>
      <w:r w:rsidRPr="00FA1FD4">
        <w:t>References and/or Selected Bibliography</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References should be cited in the text, thus (Smith, 1987b; Moons, 1997), and listed in alphabetical order in the reference section, leaving a blank line between references. The following arrangements should be used:</w:t>
      </w:r>
    </w:p>
    <w:p w:rsidR="00902C80" w:rsidRPr="00FA1FD4" w:rsidRDefault="00902C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rPr>
          <w:b/>
        </w:rPr>
        <w:t>References from Journals</w:t>
      </w:r>
      <w:r w:rsidRPr="00FA1FD4">
        <w:t xml:space="preserve">: </w:t>
      </w:r>
    </w:p>
    <w:p w:rsidR="00B26D2E" w:rsidRPr="00FA1FD4" w:rsidRDefault="00B26D2E">
      <w:pPr>
        <w:pStyle w:val="Referencetext"/>
      </w:pPr>
      <w:r w:rsidRPr="00FA1FD4">
        <w:t xml:space="preserve">Smith, J., 1987a.  Close range photogrammetry for analyzing distressed trees.  </w:t>
      </w:r>
      <w:proofErr w:type="spellStart"/>
      <w:r w:rsidRPr="00FA1FD4">
        <w:rPr>
          <w:i/>
        </w:rPr>
        <w:t>Photogrammetria</w:t>
      </w:r>
      <w:proofErr w:type="spellEnd"/>
      <w:r w:rsidRPr="00FA1FD4">
        <w:t>, 42(1), pp. 47-56.</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Names of journals can be abbreviated according to the "International List of Periodical Title Word Abbreviations".  In case of doubt, write names in full.</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rPr>
          <w:b/>
        </w:rPr>
        <w:t>References from Books</w:t>
      </w:r>
      <w:r w:rsidRPr="00FA1FD4">
        <w:t>:</w:t>
      </w:r>
    </w:p>
    <w:p w:rsidR="00B26D2E" w:rsidRPr="00FA1FD4" w:rsidRDefault="00B26D2E">
      <w:pPr>
        <w:pStyle w:val="Referencetext"/>
      </w:pPr>
      <w:r w:rsidRPr="00FA1FD4">
        <w:t xml:space="preserve">Smith, J., 1989.  </w:t>
      </w:r>
      <w:r w:rsidRPr="00FA1FD4">
        <w:rPr>
          <w:i/>
        </w:rPr>
        <w:t>Space Data from Earth Sciences</w:t>
      </w:r>
      <w:r w:rsidRPr="00FA1FD4">
        <w:t xml:space="preserve">.  Elsevier, </w:t>
      </w:r>
      <w:smartTag w:uri="urn:schemas-microsoft-com:office:smarttags" w:element="City">
        <w:smartTag w:uri="urn:schemas-microsoft-com:office:smarttags" w:element="place">
          <w:r w:rsidRPr="00FA1FD4">
            <w:t>Amsterdam</w:t>
          </w:r>
        </w:smartTag>
      </w:smartTag>
      <w:r w:rsidRPr="00FA1FD4">
        <w:t>, pp. 321-332.</w:t>
      </w:r>
    </w:p>
    <w:p w:rsidR="00B26D2E" w:rsidRPr="00FA1FD4"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rPr>
          <w:b/>
        </w:rPr>
        <w:t>References from Other Literature</w:t>
      </w:r>
      <w:r w:rsidRPr="00FA1FD4">
        <w:t>:</w:t>
      </w:r>
    </w:p>
    <w:p w:rsidR="00AC188E" w:rsidRDefault="00B26D2E">
      <w:pPr>
        <w:pStyle w:val="Referencetext"/>
        <w:rPr>
          <w:rFonts w:hint="eastAsia"/>
        </w:rPr>
      </w:pPr>
      <w:r w:rsidRPr="00FA1FD4">
        <w:t xml:space="preserve">Smith, J., 1987b.  Economic printing of </w:t>
      </w:r>
      <w:proofErr w:type="spellStart"/>
      <w:r w:rsidRPr="00FA1FD4">
        <w:t>color</w:t>
      </w:r>
      <w:proofErr w:type="spellEnd"/>
      <w:r w:rsidRPr="00FA1FD4">
        <w:t xml:space="preserve"> </w:t>
      </w:r>
      <w:proofErr w:type="spellStart"/>
      <w:r w:rsidRPr="00FA1FD4">
        <w:t>orthophotos</w:t>
      </w:r>
      <w:proofErr w:type="spellEnd"/>
      <w:r w:rsidRPr="00FA1FD4">
        <w:t xml:space="preserve">.  Report KRL-01234, Kennedy Research Laboratories, </w:t>
      </w:r>
      <w:smartTag w:uri="urn:schemas-microsoft-com:office:smarttags" w:element="place">
        <w:smartTag w:uri="urn:schemas-microsoft-com:office:smarttags" w:element="City">
          <w:r w:rsidRPr="00FA1FD4">
            <w:t>Arlington</w:t>
          </w:r>
        </w:smartTag>
        <w:r w:rsidRPr="00FA1FD4">
          <w:t xml:space="preserve">, </w:t>
        </w:r>
        <w:smartTag w:uri="urn:schemas-microsoft-com:office:smarttags" w:element="State">
          <w:r w:rsidRPr="00FA1FD4">
            <w:t>VA</w:t>
          </w:r>
        </w:smartTag>
        <w:r w:rsidRPr="00FA1FD4">
          <w:t xml:space="preserve">, </w:t>
        </w:r>
        <w:smartTag w:uri="urn:schemas-microsoft-com:office:smarttags" w:element="country-region">
          <w:r w:rsidRPr="00FA1FD4">
            <w:t>USA</w:t>
          </w:r>
        </w:smartTag>
      </w:smartTag>
      <w:r w:rsidRPr="00FA1FD4">
        <w:t>.</w:t>
      </w:r>
    </w:p>
    <w:p w:rsidR="00B26D2E" w:rsidRPr="00FA1FD4" w:rsidRDefault="00B26D2E">
      <w:pPr>
        <w:pStyle w:val="Referencetext"/>
      </w:pPr>
      <w:r w:rsidRPr="00FA1FD4">
        <w:t xml:space="preserve">Smith, J., 2000.  Remote sensing to predict volcano outbursts.  In:  </w:t>
      </w:r>
      <w:r w:rsidRPr="00FA1FD4">
        <w:rPr>
          <w:i/>
        </w:rPr>
        <w:t xml:space="preserve">The International Archives of the </w:t>
      </w:r>
      <w:r w:rsidRPr="00FA1FD4">
        <w:rPr>
          <w:i/>
        </w:rPr>
        <w:lastRenderedPageBreak/>
        <w:t>Photogrammetry, Remote Sensing and Spatial Information Sciences</w:t>
      </w:r>
      <w:r w:rsidRPr="00FA1FD4">
        <w:t>, Kyoto, Japan, Vol. XXVII, Part B1, pp. 456-469.</w:t>
      </w:r>
    </w:p>
    <w:p w:rsidR="00B26D2E" w:rsidRPr="00FA1FD4" w:rsidRDefault="003C2FEA" w:rsidP="0008442F">
      <w:pPr>
        <w:pStyle w:val="2"/>
      </w:pPr>
      <w:r>
        <w:t xml:space="preserve">Acknowledgements </w:t>
      </w:r>
      <w:r w:rsidR="00B26D2E" w:rsidRPr="00FA1FD4">
        <w:t>(optional)</w:t>
      </w:r>
    </w:p>
    <w:p w:rsidR="00D77EC6" w:rsidRDefault="00B26D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 xml:space="preserve">Acknowledgements of support for the project/paper/author are welcome. </w:t>
      </w:r>
    </w:p>
    <w:p w:rsid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D77EC6">
          <w:headerReference w:type="default" r:id="rId13"/>
          <w:headerReference w:type="first" r:id="rId14"/>
          <w:type w:val="continuous"/>
          <w:pgSz w:w="11907" w:h="16783" w:code="9"/>
          <w:pgMar w:top="1418" w:right="1134" w:bottom="1418" w:left="1134" w:header="0" w:footer="1077" w:gutter="0"/>
          <w:pgNumType w:start="17"/>
          <w:cols w:num="2" w:space="341" w:equalWidth="0">
            <w:col w:w="4649" w:space="341"/>
            <w:col w:w="4649"/>
          </w:cols>
          <w:titlePg/>
        </w:sectPr>
      </w:pPr>
      <w:r>
        <w:br w:type="page"/>
      </w:r>
    </w:p>
    <w:p w:rsidR="00D77EC6" w:rsidRPr="003259AA"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hint="eastAsia"/>
          <w:b/>
          <w:sz w:val="24"/>
        </w:rPr>
      </w:pPr>
      <w:r w:rsidRPr="003259AA">
        <w:rPr>
          <w:b/>
          <w:sz w:val="24"/>
        </w:rPr>
        <w:lastRenderedPageBreak/>
        <w:t>How to Create a Production-Ready PDF File of Your Final Submission</w:t>
      </w: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77EC6">
        <w:t>ALL FONTS MUST BE EMBEDDED IN THE PDF</w:t>
      </w:r>
      <w:r w:rsidR="003259AA">
        <w:rPr>
          <w:rFonts w:hint="eastAsia"/>
        </w:rPr>
        <w:t xml:space="preserve"> FILE</w:t>
      </w:r>
      <w:r w:rsidRPr="00D77EC6">
        <w:t>. THIS INCLUDES ALL FONTS CONTAINED IN THE</w:t>
      </w:r>
      <w:r>
        <w:rPr>
          <w:rFonts w:hint="eastAsia"/>
        </w:rPr>
        <w:t xml:space="preserve"> </w:t>
      </w:r>
      <w:r w:rsidRPr="00D77EC6">
        <w:t>GRAPHIC IMAGES AS WELL. THE PDF FILE MUST BE CREATED USING A PROGRAM SUPPORTED BY</w:t>
      </w:r>
      <w:r>
        <w:rPr>
          <w:rFonts w:hint="eastAsia"/>
        </w:rPr>
        <w:t xml:space="preserve"> </w:t>
      </w:r>
      <w:r w:rsidRPr="00D77EC6">
        <w:t>ADOBE ACROBAT.</w:t>
      </w:r>
      <w:r w:rsidR="003259AA">
        <w:rPr>
          <w:rFonts w:hint="eastAsia"/>
        </w:rPr>
        <w:t xml:space="preserve"> AND</w:t>
      </w:r>
      <w:r w:rsidR="003259AA" w:rsidRPr="00D77EC6">
        <w:t xml:space="preserve"> </w:t>
      </w:r>
      <w:r w:rsidR="003259AA">
        <w:t>PLEASE M</w:t>
      </w:r>
      <w:r w:rsidR="003259AA" w:rsidRPr="00D77EC6">
        <w:t xml:space="preserve">AKE SURE ALL IMAGES INCLUDED IN YOUR </w:t>
      </w:r>
      <w:r w:rsidR="003259AA">
        <w:t xml:space="preserve">FINAL </w:t>
      </w:r>
      <w:r w:rsidR="003259AA" w:rsidRPr="00D77EC6">
        <w:t>SUBMISSION</w:t>
      </w:r>
      <w:r w:rsidR="003259AA">
        <w:rPr>
          <w:rFonts w:hint="eastAsia"/>
        </w:rPr>
        <w:t>.</w:t>
      </w: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77EC6">
        <w:t xml:space="preserve">            </w:t>
      </w: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D77EC6">
        <w:rPr>
          <w:b/>
        </w:rPr>
        <w:t xml:space="preserve">How to Embed Fonts </w:t>
      </w:r>
    </w:p>
    <w:p w:rsid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r w:rsidRPr="00D77EC6">
        <w:t xml:space="preserve">You will be converting your source file to </w:t>
      </w:r>
      <w:r w:rsidR="003259AA">
        <w:t>PDF</w:t>
      </w:r>
      <w:r w:rsidRPr="00D77EC6">
        <w:t xml:space="preserve"> for final submission to the proceedings. When creating the </w:t>
      </w:r>
      <w:r w:rsidR="003259AA">
        <w:t>PDF</w:t>
      </w:r>
      <w:r w:rsidRPr="00D77EC6">
        <w:t xml:space="preserve"> file it is important to ensure that you embed all fonts. In order to ensure there is no loss if information in the </w:t>
      </w:r>
      <w:r w:rsidR="003259AA">
        <w:t>PDF</w:t>
      </w:r>
      <w:r w:rsidRPr="00D77EC6">
        <w:t xml:space="preserve"> file, all fonts must be embedded. If your fonts are not embedded, your paper will not print correctly. Fonts should be embedded when creating the initial </w:t>
      </w:r>
      <w:r w:rsidR="003259AA">
        <w:t>PDF</w:t>
      </w:r>
      <w:r w:rsidRPr="00D77EC6">
        <w:t xml:space="preserve"> file. </w:t>
      </w:r>
    </w:p>
    <w:p w:rsid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D77EC6">
        <w:rPr>
          <w:b/>
        </w:rPr>
        <w:t xml:space="preserve">Converting Word to </w:t>
      </w:r>
      <w:r w:rsidR="003259AA">
        <w:rPr>
          <w:b/>
        </w:rPr>
        <w:t>PDF</w:t>
      </w:r>
      <w:r w:rsidRPr="00D77EC6">
        <w:rPr>
          <w:b/>
        </w:rPr>
        <w:t xml:space="preserve"> </w:t>
      </w: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77EC6">
        <w:t xml:space="preserve">When creating a </w:t>
      </w:r>
      <w:r w:rsidR="003259AA">
        <w:t>PDF</w:t>
      </w:r>
      <w:r w:rsidRPr="00D77EC6">
        <w:t xml:space="preserve"> file from a Word file the settings to embed the fonts should be done in Word. When printing to </w:t>
      </w:r>
      <w:r w:rsidR="003259AA">
        <w:t>PDF</w:t>
      </w:r>
      <w:r w:rsidRPr="00D77EC6">
        <w:t xml:space="preserve"> from Word, the options are chosen when creating your print settings. </w:t>
      </w: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77EC6">
        <w:t xml:space="preserve">Below is how this should be done: </w:t>
      </w: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77EC6">
        <w:t>In the print dialog box</w:t>
      </w:r>
    </w:p>
    <w:p w:rsidR="005B4C5F" w:rsidRPr="00D77EC6" w:rsidRDefault="00812345"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12345">
        <w:rPr>
          <w:rFonts w:hint="eastAsia"/>
          <w:position w:val="2"/>
          <w:sz w:val="14"/>
        </w:rPr>
        <w:instrText>1</w:instrText>
      </w:r>
      <w:r>
        <w:rPr>
          <w:rFonts w:hint="eastAsia"/>
        </w:rPr>
        <w:instrText>)</w:instrText>
      </w:r>
      <w:r>
        <w:fldChar w:fldCharType="end"/>
      </w:r>
      <w:r w:rsidR="00D77EC6" w:rsidRPr="00D77EC6">
        <w:t xml:space="preserve">Select "Adobe </w:t>
      </w:r>
      <w:r w:rsidR="003259AA">
        <w:t>PDF</w:t>
      </w:r>
      <w:r w:rsidR="00D77EC6" w:rsidRPr="00D77EC6">
        <w:t xml:space="preserve">." </w:t>
      </w:r>
    </w:p>
    <w:p w:rsidR="00D77EC6" w:rsidRDefault="00812345"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12345">
        <w:rPr>
          <w:rFonts w:hint="eastAsia"/>
          <w:position w:val="2"/>
          <w:sz w:val="14"/>
        </w:rPr>
        <w:instrText>2</w:instrText>
      </w:r>
      <w:r>
        <w:rPr>
          <w:rFonts w:hint="eastAsia"/>
        </w:rPr>
        <w:instrText>)</w:instrText>
      </w:r>
      <w:r>
        <w:fldChar w:fldCharType="end"/>
      </w:r>
      <w:r w:rsidR="00D77EC6" w:rsidRPr="00D77EC6">
        <w:t>Select "Properties</w:t>
      </w:r>
      <w:r w:rsidR="005B4C5F">
        <w:rPr>
          <w:rFonts w:hint="eastAsia"/>
        </w:rPr>
        <w:t>.</w:t>
      </w:r>
      <w:r w:rsidR="00D77EC6" w:rsidRPr="00D77EC6">
        <w:t xml:space="preserve">" </w:t>
      </w:r>
    </w:p>
    <w:p w:rsidR="00AC52BC" w:rsidRDefault="003D38EE"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r>
        <w:rPr>
          <w:rFonts w:hint="eastAsia"/>
          <w:noProof/>
          <w:lang w:val="en-US"/>
        </w:rPr>
      </w:r>
      <w:r w:rsidR="00812345">
        <w:pict>
          <v:shape id="_x0000_s1031" type="#_x0000_t75" style="width:264.45pt;height:228.25pt;mso-position-horizontal-relative:char;mso-position-vertical-relative:line">
            <v:imagedata r:id="rId15" o:title=""/>
            <w10:anchorlock/>
          </v:shape>
        </w:pict>
      </w:r>
    </w:p>
    <w:p w:rsidR="00D77EC6" w:rsidRPr="00D77EC6" w:rsidRDefault="00812345"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12345">
        <w:rPr>
          <w:rFonts w:hint="eastAsia"/>
          <w:position w:val="2"/>
          <w:sz w:val="14"/>
        </w:rPr>
        <w:instrText>3</w:instrText>
      </w:r>
      <w:r>
        <w:rPr>
          <w:rFonts w:hint="eastAsia"/>
        </w:rPr>
        <w:instrText>)</w:instrText>
      </w:r>
      <w:r>
        <w:fldChar w:fldCharType="end"/>
      </w:r>
      <w:r w:rsidR="00D77EC6" w:rsidRPr="00D77EC6">
        <w:t xml:space="preserve">Under "Default Setting" select "High Quality Print." </w:t>
      </w:r>
    </w:p>
    <w:p w:rsidR="003D38EE" w:rsidRDefault="00812345"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r>
        <w:rPr>
          <w:rFonts w:hint="eastAsia"/>
          <w:noProof/>
          <w:lang w:val="en-US"/>
        </w:rPr>
      </w:r>
      <w:r>
        <w:rPr>
          <w:noProof/>
          <w:lang w:val="en-US"/>
        </w:rPr>
        <w:pict>
          <v:shape id="_x0000_s1032" type="#_x0000_t75" style="width:228.2pt;height:199.45pt;mso-position-horizontal-relative:char;mso-position-vertical-relative:line">
            <v:imagedata r:id="rId16" o:title=""/>
            <w10:anchorlock/>
          </v:shape>
        </w:pict>
      </w:r>
    </w:p>
    <w:p w:rsidR="003D38EE" w:rsidRPr="00D77EC6" w:rsidRDefault="00812345"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12345">
        <w:rPr>
          <w:rFonts w:hint="eastAsia"/>
          <w:position w:val="2"/>
          <w:sz w:val="14"/>
        </w:rPr>
        <w:instrText>4</w:instrText>
      </w:r>
      <w:r>
        <w:rPr>
          <w:rFonts w:hint="eastAsia"/>
        </w:rPr>
        <w:instrText>)</w:instrText>
      </w:r>
      <w:r>
        <w:fldChar w:fldCharType="end"/>
      </w:r>
      <w:r w:rsidR="00D77EC6" w:rsidRPr="00D77EC6">
        <w:t xml:space="preserve">Select "Edit". </w:t>
      </w:r>
    </w:p>
    <w:p w:rsidR="00D77EC6" w:rsidRDefault="00812345"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r>
        <w:lastRenderedPageBreak/>
        <w:fldChar w:fldCharType="begin"/>
      </w:r>
      <w:r>
        <w:instrText xml:space="preserve"> </w:instrText>
      </w:r>
      <w:r>
        <w:rPr>
          <w:rFonts w:hint="eastAsia"/>
        </w:rPr>
        <w:instrText>eq \o\ac(</w:instrText>
      </w:r>
      <w:r>
        <w:rPr>
          <w:rFonts w:hint="eastAsia"/>
        </w:rPr>
        <w:instrText>○</w:instrText>
      </w:r>
      <w:r>
        <w:rPr>
          <w:rFonts w:hint="eastAsia"/>
        </w:rPr>
        <w:instrText>,</w:instrText>
      </w:r>
      <w:r w:rsidRPr="00812345">
        <w:rPr>
          <w:rFonts w:hint="eastAsia"/>
          <w:position w:val="2"/>
          <w:sz w:val="14"/>
        </w:rPr>
        <w:instrText>5</w:instrText>
      </w:r>
      <w:r>
        <w:rPr>
          <w:rFonts w:hint="eastAsia"/>
        </w:rPr>
        <w:instrText>)</w:instrText>
      </w:r>
      <w:r>
        <w:fldChar w:fldCharType="end"/>
      </w:r>
      <w:r w:rsidR="00D77EC6" w:rsidRPr="00D77EC6">
        <w:t xml:space="preserve">Select "Fonts" from the left list of folders. </w:t>
      </w:r>
    </w:p>
    <w:p w:rsidR="00D77EC6" w:rsidRPr="00D77EC6" w:rsidRDefault="00812345"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12345">
        <w:rPr>
          <w:rFonts w:hint="eastAsia"/>
          <w:position w:val="2"/>
          <w:sz w:val="14"/>
        </w:rPr>
        <w:instrText>6</w:instrText>
      </w:r>
      <w:r>
        <w:rPr>
          <w:rFonts w:hint="eastAsia"/>
        </w:rPr>
        <w:instrText>)</w:instrText>
      </w:r>
      <w:r>
        <w:fldChar w:fldCharType="end"/>
      </w:r>
      <w:r w:rsidR="00D77EC6" w:rsidRPr="00D77EC6">
        <w:t xml:space="preserve">If it is not already checked off, check the two boxes: "Embed all Fonts." </w:t>
      </w:r>
    </w:p>
    <w:p w:rsidR="00D77EC6" w:rsidRDefault="00812345"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12345">
        <w:rPr>
          <w:rFonts w:hint="eastAsia"/>
          <w:position w:val="2"/>
          <w:sz w:val="14"/>
        </w:rPr>
        <w:instrText>7</w:instrText>
      </w:r>
      <w:r>
        <w:rPr>
          <w:rFonts w:hint="eastAsia"/>
        </w:rPr>
        <w:instrText>)</w:instrText>
      </w:r>
      <w:r>
        <w:fldChar w:fldCharType="end"/>
      </w:r>
      <w:r w:rsidR="00D77EC6" w:rsidRPr="00D77EC6">
        <w:t>Hit “Ok”.</w:t>
      </w:r>
    </w:p>
    <w:p w:rsidR="00812345" w:rsidRDefault="00812345"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r>
        <w:rPr>
          <w:rFonts w:hint="eastAsia"/>
          <w:noProof/>
          <w:lang w:val="en-US"/>
        </w:rPr>
      </w:r>
      <w:r w:rsidR="00CD124F">
        <w:pict>
          <v:shape id="_x0000_s1040" type="#_x0000_t75" style="width:257.95pt;height:223.35pt;mso-position-horizontal-relative:char;mso-position-vertical-relative:line">
            <v:imagedata r:id="rId17" o:title=""/>
            <w10:anchorlock/>
          </v:shape>
        </w:pict>
      </w: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CD124F" w:rsidRDefault="00CD124F"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b/>
        </w:rPr>
      </w:pP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b/>
        </w:rPr>
      </w:pPr>
      <w:r w:rsidRPr="00D77EC6">
        <w:rPr>
          <w:b/>
        </w:rPr>
        <w:t xml:space="preserve">How to Check the </w:t>
      </w:r>
      <w:r w:rsidR="003259AA">
        <w:rPr>
          <w:b/>
        </w:rPr>
        <w:t>PDF</w:t>
      </w:r>
      <w:r w:rsidRPr="00D77EC6">
        <w:rPr>
          <w:b/>
        </w:rPr>
        <w:t xml:space="preserve"> File to Ensure All Fonts Are Embedded </w:t>
      </w:r>
    </w:p>
    <w:p w:rsidR="00D77EC6" w:rsidRP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i/>
        </w:rPr>
      </w:pPr>
      <w:proofErr w:type="spellStart"/>
      <w:r w:rsidRPr="00D77EC6">
        <w:rPr>
          <w:i/>
        </w:rPr>
        <w:t>Preflight</w:t>
      </w:r>
      <w:proofErr w:type="spellEnd"/>
      <w:r w:rsidRPr="00D77EC6">
        <w:rPr>
          <w:i/>
        </w:rPr>
        <w:t xml:space="preserve"> Your File </w:t>
      </w:r>
    </w:p>
    <w:p w:rsidR="00D77EC6" w:rsidRDefault="00D77EC6"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r w:rsidRPr="00D77EC6">
        <w:t xml:space="preserve">It is important to check your final </w:t>
      </w:r>
      <w:r w:rsidR="003259AA">
        <w:t>PDF</w:t>
      </w:r>
      <w:r w:rsidRPr="00D77EC6">
        <w:t xml:space="preserve"> file to make sure that all fonts are embedded and that your </w:t>
      </w:r>
      <w:r w:rsidR="003259AA">
        <w:t>PDF</w:t>
      </w:r>
      <w:r w:rsidRPr="00D77EC6">
        <w:t xml:space="preserve"> is suitable to be printed on a digital press.  If you have Adobe Profession, you can </w:t>
      </w:r>
      <w:proofErr w:type="spellStart"/>
      <w:r w:rsidRPr="00D77EC6">
        <w:t>preflight</w:t>
      </w:r>
      <w:proofErr w:type="spellEnd"/>
      <w:r w:rsidRPr="00D77EC6">
        <w:t xml:space="preserve"> your file. </w:t>
      </w:r>
    </w:p>
    <w:p w:rsidR="00D77EC6" w:rsidRDefault="001F7B2C"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F7B2C">
        <w:rPr>
          <w:rFonts w:hint="eastAsia"/>
          <w:position w:val="2"/>
          <w:sz w:val="14"/>
        </w:rPr>
        <w:instrText>1</w:instrText>
      </w:r>
      <w:r>
        <w:rPr>
          <w:rFonts w:hint="eastAsia"/>
        </w:rPr>
        <w:instrText>)</w:instrText>
      </w:r>
      <w:r>
        <w:fldChar w:fldCharType="end"/>
      </w:r>
      <w:r w:rsidR="00D77EC6" w:rsidRPr="00D77EC6">
        <w:rPr>
          <w:rFonts w:hint="eastAsia"/>
        </w:rPr>
        <w:t xml:space="preserve">From your Main Menu, select </w:t>
      </w:r>
      <w:r w:rsidR="00A95BDE">
        <w:rPr>
          <w:rFonts w:hint="eastAsia"/>
        </w:rPr>
        <w:t>Advanced</w:t>
      </w:r>
      <w:r w:rsidR="00D77EC6" w:rsidRPr="00D77EC6">
        <w:rPr>
          <w:rFonts w:hint="eastAsia"/>
        </w:rPr>
        <w:t xml:space="preserve"> </w:t>
      </w:r>
      <w:r w:rsidR="00D77EC6" w:rsidRPr="00D77EC6">
        <w:rPr>
          <w:rFonts w:hint="eastAsia"/>
        </w:rPr>
        <w:t>→</w:t>
      </w:r>
      <w:r w:rsidR="00D77EC6" w:rsidRPr="00D77EC6">
        <w:rPr>
          <w:rFonts w:hint="eastAsia"/>
        </w:rPr>
        <w:t xml:space="preserve"> Print Production </w:t>
      </w:r>
      <w:r w:rsidR="00D77EC6" w:rsidRPr="00D77EC6">
        <w:rPr>
          <w:rFonts w:hint="eastAsia"/>
        </w:rPr>
        <w:t>→</w:t>
      </w:r>
      <w:r w:rsidR="00D77EC6" w:rsidRPr="00D77EC6">
        <w:rPr>
          <w:rFonts w:hint="eastAsia"/>
        </w:rPr>
        <w:t xml:space="preserve"> Pre-flight. </w:t>
      </w:r>
    </w:p>
    <w:p w:rsidR="001F7B2C" w:rsidRPr="00D77EC6" w:rsidRDefault="00CD124F"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r>
        <w:pict>
          <v:shape id="_x0000_i1031" type="#_x0000_t75" style="width:394.6pt;height:223pt">
            <v:imagedata r:id="rId18" o:title=""/>
          </v:shape>
        </w:pict>
      </w:r>
    </w:p>
    <w:p w:rsidR="00CD124F" w:rsidRDefault="00CD124F" w:rsidP="00CD12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napToGrid w:val="0"/>
        <w:rPr>
          <w:rFonts w:hint="eastAsia"/>
        </w:rPr>
      </w:pPr>
      <w:r>
        <w:br w:type="page"/>
      </w:r>
      <w:r w:rsidR="001F7B2C">
        <w:lastRenderedPageBreak/>
        <w:fldChar w:fldCharType="begin"/>
      </w:r>
      <w:r w:rsidR="001F7B2C">
        <w:instrText xml:space="preserve"> </w:instrText>
      </w:r>
      <w:r w:rsidR="001F7B2C">
        <w:rPr>
          <w:rFonts w:hint="eastAsia"/>
        </w:rPr>
        <w:instrText>eq \o\ac(</w:instrText>
      </w:r>
      <w:r w:rsidR="001F7B2C">
        <w:rPr>
          <w:rFonts w:hint="eastAsia"/>
        </w:rPr>
        <w:instrText>○</w:instrText>
      </w:r>
      <w:r w:rsidR="001F7B2C">
        <w:rPr>
          <w:rFonts w:hint="eastAsia"/>
        </w:rPr>
        <w:instrText>,</w:instrText>
      </w:r>
      <w:r w:rsidR="001F7B2C" w:rsidRPr="001F7B2C">
        <w:rPr>
          <w:rFonts w:hint="eastAsia"/>
          <w:position w:val="2"/>
          <w:sz w:val="14"/>
        </w:rPr>
        <w:instrText>2</w:instrText>
      </w:r>
      <w:r w:rsidR="001F7B2C">
        <w:rPr>
          <w:rFonts w:hint="eastAsia"/>
        </w:rPr>
        <w:instrText>)</w:instrText>
      </w:r>
      <w:r w:rsidR="001F7B2C">
        <w:fldChar w:fldCharType="end"/>
      </w:r>
      <w:r w:rsidR="00D77EC6" w:rsidRPr="00D77EC6">
        <w:t xml:space="preserve">Once the </w:t>
      </w:r>
      <w:proofErr w:type="spellStart"/>
      <w:r w:rsidR="00D77EC6" w:rsidRPr="00D77EC6">
        <w:t>Preflight</w:t>
      </w:r>
      <w:proofErr w:type="spellEnd"/>
      <w:r w:rsidR="00D77EC6" w:rsidRPr="00D77EC6">
        <w:t xml:space="preserve"> dialog box opens, select the profile “Digital press (b/w).”  If your paper contains </w:t>
      </w:r>
      <w:proofErr w:type="spellStart"/>
      <w:r w:rsidR="00D77EC6" w:rsidRPr="00D77EC6">
        <w:t>color</w:t>
      </w:r>
      <w:proofErr w:type="spellEnd"/>
      <w:r w:rsidR="00D77EC6" w:rsidRPr="00D77EC6">
        <w:t xml:space="preserve"> which you have made arrangements with AIP to print in </w:t>
      </w:r>
      <w:proofErr w:type="spellStart"/>
      <w:r w:rsidR="00D77EC6" w:rsidRPr="00D77EC6">
        <w:t>color</w:t>
      </w:r>
      <w:proofErr w:type="spellEnd"/>
      <w:r w:rsidR="00D77EC6" w:rsidRPr="00D77EC6">
        <w:t xml:space="preserve"> select “Digital press (</w:t>
      </w:r>
      <w:proofErr w:type="spellStart"/>
      <w:r w:rsidR="00D77EC6" w:rsidRPr="00D77EC6">
        <w:t>color</w:t>
      </w:r>
      <w:proofErr w:type="spellEnd"/>
      <w:r w:rsidR="00D77EC6" w:rsidRPr="00D77EC6">
        <w:t xml:space="preserve">).” </w:t>
      </w:r>
    </w:p>
    <w:p w:rsidR="00CD124F" w:rsidRDefault="00CD124F" w:rsidP="00CD12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napToGrid w:val="0"/>
        <w:rPr>
          <w:rFonts w:hint="eastAsia"/>
          <w:noProof/>
          <w:lang w:val="en-US"/>
        </w:rPr>
      </w:pPr>
      <w:r>
        <w:rPr>
          <w:rFonts w:hint="eastAsia"/>
          <w:noProof/>
          <w:lang w:val="en-US"/>
        </w:rPr>
      </w:r>
      <w:r>
        <w:rPr>
          <w:noProof/>
          <w:lang w:val="en-US"/>
        </w:rPr>
        <w:pict>
          <v:shape id="_x0000_s1050" type="#_x0000_t75" style="width:233.15pt;height:212.2pt;mso-position-horizontal-relative:char;mso-position-vertical-relative:line">
            <v:imagedata r:id="rId19" o:title=""/>
            <w10:anchorlock/>
          </v:shape>
        </w:pict>
      </w:r>
    </w:p>
    <w:p w:rsidR="00B26D2E" w:rsidRPr="00FA1FD4" w:rsidRDefault="001F7B2C" w:rsidP="00D77E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1F7B2C">
        <w:rPr>
          <w:rFonts w:hint="eastAsia"/>
          <w:position w:val="2"/>
          <w:sz w:val="14"/>
        </w:rPr>
        <w:instrText>3</w:instrText>
      </w:r>
      <w:r>
        <w:rPr>
          <w:rFonts w:hint="eastAsia"/>
        </w:rPr>
        <w:instrText>)</w:instrText>
      </w:r>
      <w:r>
        <w:fldChar w:fldCharType="end"/>
      </w:r>
      <w:r w:rsidR="00D77EC6" w:rsidRPr="00D77EC6">
        <w:t>The File will run through a quick diagnostic, and you will be provided a report listing all problems found with your file including any low resolution images or un-embedded fonts.</w:t>
      </w:r>
    </w:p>
    <w:sectPr w:rsidR="00B26D2E" w:rsidRPr="00FA1FD4" w:rsidSect="00D77EC6">
      <w:type w:val="continuous"/>
      <w:pgSz w:w="11907" w:h="16783" w:code="9"/>
      <w:pgMar w:top="1418" w:right="1134" w:bottom="1418" w:left="1134" w:header="0" w:footer="1077" w:gutter="0"/>
      <w:pgNumType w:start="17"/>
      <w:cols w:space="341" w:equalWidth="0">
        <w:col w:w="9639" w:space="341"/>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465" w:rsidRDefault="00917465">
      <w:r>
        <w:separator/>
      </w:r>
    </w:p>
  </w:endnote>
  <w:endnote w:type="continuationSeparator" w:id="0">
    <w:p w:rsidR="00917465" w:rsidRDefault="0091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465" w:rsidRDefault="00917465">
      <w:r>
        <w:separator/>
      </w:r>
    </w:p>
  </w:footnote>
  <w:footnote w:type="continuationSeparator" w:id="0">
    <w:p w:rsidR="00917465" w:rsidRDefault="00917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03" w:rsidRDefault="00BA150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03" w:rsidRDefault="00BA1503">
    <w:pPr>
      <w:pStyle w:val="a4"/>
      <w:tabs>
        <w:tab w:val="left"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03" w:rsidRDefault="00BA150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D463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2">
    <w:nsid w:val="FFFFFFFE"/>
    <w:multiLevelType w:val="singleLevel"/>
    <w:tmpl w:val="9CD2D358"/>
    <w:lvl w:ilvl="0">
      <w:numFmt w:val="decimal"/>
      <w:pStyle w:val="Listdash"/>
      <w:lvlText w:val="*"/>
      <w:lvlJc w:val="left"/>
    </w:lvl>
  </w:abstractNum>
  <w:abstractNum w:abstractNumId="3">
    <w:nsid w:val="052F1E28"/>
    <w:multiLevelType w:val="singleLevel"/>
    <w:tmpl w:val="FC96C3B0"/>
    <w:lvl w:ilvl="0">
      <w:start w:val="1"/>
      <w:numFmt w:val="lowerLetter"/>
      <w:pStyle w:val="Listletters"/>
      <w:lvlText w:val="%1)"/>
      <w:lvlJc w:val="left"/>
      <w:pPr>
        <w:tabs>
          <w:tab w:val="num" w:pos="717"/>
        </w:tabs>
        <w:ind w:left="360" w:hanging="3"/>
      </w:pPr>
      <w:rPr>
        <w:rFonts w:ascii="Times New Roman" w:hAnsi="Times New Roman" w:hint="default"/>
        <w:b w:val="0"/>
        <w:i w:val="0"/>
        <w:sz w:val="18"/>
        <w:u w:val="none"/>
      </w:rPr>
    </w:lvl>
  </w:abstractNum>
  <w:abstractNum w:abstractNumId="4">
    <w:nsid w:val="2808643E"/>
    <w:multiLevelType w:val="singleLevel"/>
    <w:tmpl w:val="63484CA4"/>
    <w:lvl w:ilvl="0">
      <w:start w:val="1"/>
      <w:numFmt w:val="decimal"/>
      <w:pStyle w:val="RefAcknowAppendixtitleoneline"/>
      <w:lvlText w:val="%1."/>
      <w:lvlJc w:val="left"/>
      <w:pPr>
        <w:tabs>
          <w:tab w:val="num" w:pos="717"/>
        </w:tabs>
        <w:ind w:left="360" w:hanging="3"/>
      </w:pPr>
      <w:rPr>
        <w:rFonts w:ascii="Times New Roman" w:hAnsi="Times New Roman" w:hint="default"/>
        <w:b w:val="0"/>
        <w:i w:val="0"/>
        <w:sz w:val="18"/>
        <w:u w:val="none"/>
      </w:rPr>
    </w:lvl>
  </w:abstractNum>
  <w:num w:numId="1">
    <w:abstractNumId w:val="1"/>
  </w:num>
  <w:num w:numId="2">
    <w:abstractNumId w:val="2"/>
    <w:lvlOverride w:ilvl="0">
      <w:lvl w:ilvl="0">
        <w:start w:val="1"/>
        <w:numFmt w:val="bullet"/>
        <w:pStyle w:val="Listdash"/>
        <w:lvlText w:val=""/>
        <w:lvlJc w:val="left"/>
        <w:pPr>
          <w:tabs>
            <w:tab w:val="num" w:pos="717"/>
          </w:tabs>
          <w:ind w:left="357" w:firstLine="0"/>
        </w:pPr>
        <w:rPr>
          <w:rFonts w:ascii="Symbol" w:hAnsi="Symbol" w:hint="default"/>
        </w:rPr>
      </w:lvl>
    </w:lvlOverride>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7766"/>
    <w:rsid w:val="0008442F"/>
    <w:rsid w:val="00113F11"/>
    <w:rsid w:val="001A7978"/>
    <w:rsid w:val="001F7B2C"/>
    <w:rsid w:val="00211F9F"/>
    <w:rsid w:val="002913D1"/>
    <w:rsid w:val="002A6C06"/>
    <w:rsid w:val="002C63D9"/>
    <w:rsid w:val="003259AA"/>
    <w:rsid w:val="00345DB1"/>
    <w:rsid w:val="00373ECF"/>
    <w:rsid w:val="00386F27"/>
    <w:rsid w:val="003C2FEA"/>
    <w:rsid w:val="003D38EE"/>
    <w:rsid w:val="003F08B6"/>
    <w:rsid w:val="004532EC"/>
    <w:rsid w:val="004927DC"/>
    <w:rsid w:val="005B4C5F"/>
    <w:rsid w:val="00635C7F"/>
    <w:rsid w:val="00787C8E"/>
    <w:rsid w:val="007E7766"/>
    <w:rsid w:val="00812345"/>
    <w:rsid w:val="00864F94"/>
    <w:rsid w:val="00902C80"/>
    <w:rsid w:val="00917465"/>
    <w:rsid w:val="009332BE"/>
    <w:rsid w:val="009C2023"/>
    <w:rsid w:val="00A46014"/>
    <w:rsid w:val="00A95BDE"/>
    <w:rsid w:val="00AC188E"/>
    <w:rsid w:val="00AC52BC"/>
    <w:rsid w:val="00B15E60"/>
    <w:rsid w:val="00B26D2E"/>
    <w:rsid w:val="00B64619"/>
    <w:rsid w:val="00BA1503"/>
    <w:rsid w:val="00BA26E4"/>
    <w:rsid w:val="00BC6847"/>
    <w:rsid w:val="00C04A87"/>
    <w:rsid w:val="00C407B4"/>
    <w:rsid w:val="00CA4317"/>
    <w:rsid w:val="00CD124F"/>
    <w:rsid w:val="00D77EC6"/>
    <w:rsid w:val="00DF635F"/>
    <w:rsid w:val="00E03524"/>
    <w:rsid w:val="00E3018C"/>
    <w:rsid w:val="00E748FE"/>
    <w:rsid w:val="00EB7897"/>
    <w:rsid w:val="00FA1FD4"/>
    <w:rsid w:val="00FA49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바탕" w:hAnsi="Times"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caption" w:semiHidden="1" w:unhideWhenUsed="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text"/>
    <w:qFormat/>
    <w:rsid w:val="0008442F"/>
    <w:pPr>
      <w:tabs>
        <w:tab w:val="left" w:pos="1134"/>
      </w:tabs>
      <w:suppressAutoHyphens/>
      <w:jc w:val="both"/>
    </w:pPr>
    <w:rPr>
      <w:rFonts w:ascii="Times New Roman" w:hAnsi="Times New Roman"/>
      <w:lang w:val="en-GB"/>
    </w:rPr>
  </w:style>
  <w:style w:type="paragraph" w:styleId="1">
    <w:name w:val="heading 1"/>
    <w:basedOn w:val="a"/>
    <w:next w:val="a"/>
    <w:qFormat/>
    <w:rsid w:val="0008442F"/>
    <w:pPr>
      <w:keepNext/>
      <w:keepLines/>
      <w:widowControl w:val="0"/>
      <w:numPr>
        <w:numId w:val="1"/>
      </w:numPr>
      <w:tabs>
        <w:tab w:val="left" w:pos="284"/>
      </w:tabs>
      <w:spacing w:after="180"/>
      <w:jc w:val="center"/>
      <w:outlineLvl w:val="0"/>
    </w:pPr>
    <w:rPr>
      <w:b/>
      <w:caps/>
      <w:sz w:val="22"/>
    </w:rPr>
  </w:style>
  <w:style w:type="paragraph" w:styleId="2">
    <w:name w:val="heading 2"/>
    <w:next w:val="a"/>
    <w:qFormat/>
    <w:rsid w:val="0008442F"/>
    <w:pPr>
      <w:keepNext/>
      <w:keepLines/>
      <w:widowControl w:val="0"/>
      <w:numPr>
        <w:ilvl w:val="1"/>
        <w:numId w:val="1"/>
      </w:numPr>
      <w:tabs>
        <w:tab w:val="left" w:pos="454"/>
      </w:tabs>
      <w:suppressAutoHyphens/>
      <w:spacing w:after="180"/>
      <w:jc w:val="both"/>
      <w:outlineLvl w:val="1"/>
    </w:pPr>
    <w:rPr>
      <w:rFonts w:ascii="Times New Roman" w:hAnsi="Times New Roman"/>
      <w:b/>
      <w:lang w:val="en-GB"/>
    </w:rPr>
  </w:style>
  <w:style w:type="paragraph" w:styleId="3">
    <w:name w:val="heading 3"/>
    <w:next w:val="a"/>
    <w:qFormat/>
    <w:pPr>
      <w:keepNext/>
      <w:keepLines/>
      <w:widowControl w:val="0"/>
      <w:numPr>
        <w:ilvl w:val="2"/>
        <w:numId w:val="1"/>
      </w:numPr>
      <w:tabs>
        <w:tab w:val="left" w:pos="624"/>
      </w:tabs>
      <w:suppressAutoHyphens/>
      <w:jc w:val="both"/>
      <w:outlineLvl w:val="2"/>
    </w:pPr>
    <w:rPr>
      <w:rFonts w:ascii="Times New Roman" w:hAnsi="Times New Roman"/>
      <w:sz w:val="18"/>
      <w:lang w:val="en-GB"/>
    </w:rPr>
  </w:style>
  <w:style w:type="paragraph" w:styleId="4">
    <w:name w:val="heading 4"/>
    <w:basedOn w:val="a"/>
    <w:next w:val="a"/>
    <w:qFormat/>
    <w:pPr>
      <w:keepNext/>
      <w:numPr>
        <w:ilvl w:val="3"/>
        <w:numId w:val="1"/>
      </w:numPr>
      <w:spacing w:before="260"/>
      <w:outlineLvl w:val="3"/>
    </w:pPr>
  </w:style>
  <w:style w:type="paragraph" w:styleId="5">
    <w:name w:val="heading 5"/>
    <w:basedOn w:val="a"/>
    <w:next w:val="a"/>
    <w:qFormat/>
    <w:pPr>
      <w:numPr>
        <w:ilvl w:val="4"/>
        <w:numId w:val="1"/>
      </w:numPr>
      <w:spacing w:before="240" w:after="60"/>
      <w:outlineLvl w:val="4"/>
    </w:pPr>
    <w:rPr>
      <w:rFonts w:ascii="Arial" w:hAnsi="Arial"/>
      <w:sz w:val="22"/>
    </w:rPr>
  </w:style>
  <w:style w:type="paragraph" w:styleId="6">
    <w:name w:val="heading 6"/>
    <w:basedOn w:val="a"/>
    <w:next w:val="a"/>
    <w:pPr>
      <w:numPr>
        <w:ilvl w:val="5"/>
        <w:numId w:val="1"/>
      </w:numPr>
      <w:spacing w:before="240" w:after="60"/>
      <w:outlineLvl w:val="5"/>
    </w:pPr>
    <w:rPr>
      <w:rFonts w:ascii="Arial" w:hAnsi="Arial"/>
      <w:i/>
      <w:sz w:val="22"/>
    </w:rPr>
  </w:style>
  <w:style w:type="paragraph" w:styleId="7">
    <w:name w:val="heading 7"/>
    <w:basedOn w:val="a"/>
    <w:next w:val="a"/>
    <w:pPr>
      <w:numPr>
        <w:ilvl w:val="6"/>
        <w:numId w:val="1"/>
      </w:numPr>
      <w:spacing w:before="240" w:after="60"/>
      <w:outlineLvl w:val="6"/>
    </w:pPr>
    <w:rPr>
      <w:rFonts w:ascii="Arial" w:hAnsi="Arial"/>
    </w:rPr>
  </w:style>
  <w:style w:type="paragraph" w:styleId="8">
    <w:name w:val="heading 8"/>
    <w:basedOn w:val="a"/>
    <w:next w:val="a"/>
    <w:pPr>
      <w:numPr>
        <w:ilvl w:val="7"/>
        <w:numId w:val="1"/>
      </w:numPr>
      <w:spacing w:before="240" w:after="60"/>
      <w:outlineLvl w:val="7"/>
    </w:pPr>
    <w:rPr>
      <w:rFonts w:ascii="Arial" w:hAnsi="Arial"/>
      <w:i/>
    </w:rPr>
  </w:style>
  <w:style w:type="paragraph" w:styleId="9">
    <w:name w:val="heading 9"/>
    <w:basedOn w:val="a"/>
    <w:next w:val="a"/>
    <w:pPr>
      <w:numPr>
        <w:ilvl w:val="8"/>
        <w:numId w:val="1"/>
      </w:numPr>
      <w:spacing w:before="240" w:after="60"/>
      <w:outlineLvl w:val="8"/>
    </w:pPr>
    <w:rPr>
      <w:rFonts w:ascii="Arial" w:hAnsi="Arial"/>
      <w:i/>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pPr>
      <w:tabs>
        <w:tab w:val="center" w:pos="4320"/>
        <w:tab w:val="right" w:pos="8640"/>
      </w:tabs>
    </w:pPr>
  </w:style>
  <w:style w:type="paragraph" w:styleId="a4">
    <w:name w:val="header"/>
    <w:basedOn w:val="a"/>
    <w:pPr>
      <w:tabs>
        <w:tab w:val="center" w:pos="4536"/>
        <w:tab w:val="right" w:pos="9072"/>
      </w:tabs>
      <w:jc w:val="center"/>
    </w:pPr>
  </w:style>
  <w:style w:type="character" w:styleId="a5">
    <w:name w:val="Hyperlink"/>
    <w:rPr>
      <w:rFonts w:ascii="Times New Roman" w:hAnsi="Times New Roman"/>
      <w:noProof w:val="0"/>
      <w:color w:val="0000FF"/>
      <w:sz w:val="18"/>
      <w:u w:val="none"/>
      <w:lang w:val="en-GB"/>
    </w:rPr>
  </w:style>
  <w:style w:type="paragraph" w:customStyle="1" w:styleId="Author">
    <w:name w:val="Author"/>
    <w:basedOn w:val="a"/>
    <w:next w:val="Affiliation"/>
    <w:qFormat/>
    <w:rsid w:val="002A6C06"/>
    <w:pPr>
      <w:jc w:val="center"/>
    </w:pPr>
    <w:rPr>
      <w:sz w:val="24"/>
    </w:rPr>
  </w:style>
  <w:style w:type="paragraph" w:customStyle="1" w:styleId="Affiliation">
    <w:name w:val="Affiliation"/>
    <w:qFormat/>
    <w:pPr>
      <w:suppressAutoHyphens/>
      <w:jc w:val="center"/>
    </w:pPr>
    <w:rPr>
      <w:rFonts w:ascii="Times New Roman" w:hAnsi="Times New Roman"/>
      <w:lang w:val="en-GB"/>
    </w:rPr>
  </w:style>
  <w:style w:type="paragraph" w:styleId="a6">
    <w:name w:val="footnote text"/>
    <w:semiHidden/>
    <w:pPr>
      <w:tabs>
        <w:tab w:val="left" w:pos="227"/>
      </w:tabs>
      <w:suppressAutoHyphens/>
      <w:ind w:left="227" w:hanging="227"/>
      <w:jc w:val="both"/>
    </w:pPr>
    <w:rPr>
      <w:rFonts w:ascii="Times New Roman" w:hAnsi="Times New Roman"/>
      <w:sz w:val="18"/>
      <w:lang w:val="en-GB"/>
    </w:rPr>
  </w:style>
  <w:style w:type="paragraph" w:customStyle="1" w:styleId="RefAcknowAppendixtitleoneline">
    <w:name w:val="Ref./Acknow./Appendix title (one line)"/>
    <w:basedOn w:val="1"/>
    <w:autoRedefine/>
    <w:pPr>
      <w:numPr>
        <w:numId w:val="0"/>
      </w:numPr>
    </w:pPr>
  </w:style>
  <w:style w:type="paragraph" w:customStyle="1" w:styleId="Papertitle">
    <w:name w:val="Paper title"/>
    <w:basedOn w:val="a"/>
    <w:autoRedefine/>
    <w:qFormat/>
    <w:rsid w:val="00DF635F"/>
    <w:pPr>
      <w:jc w:val="center"/>
    </w:pPr>
    <w:rPr>
      <w:b/>
      <w:caps/>
      <w:sz w:val="32"/>
      <w:szCs w:val="32"/>
    </w:rPr>
  </w:style>
  <w:style w:type="paragraph" w:customStyle="1" w:styleId="ListBulletindent">
    <w:name w:val="List/Bullet indent"/>
    <w:basedOn w:val="a"/>
    <w:autoRedefine/>
    <w:pPr>
      <w:tabs>
        <w:tab w:val="left" w:pos="357"/>
      </w:tabs>
      <w:ind w:left="680"/>
    </w:pPr>
    <w:rPr>
      <w:color w:val="000000"/>
    </w:rPr>
  </w:style>
  <w:style w:type="paragraph" w:customStyle="1" w:styleId="Listnumbers">
    <w:name w:val="List numbers"/>
    <w:pPr>
      <w:numPr>
        <w:numId w:val="3"/>
      </w:numPr>
      <w:suppressAutoHyphens/>
      <w:jc w:val="both"/>
    </w:pPr>
    <w:rPr>
      <w:rFonts w:ascii="Times New Roman" w:hAnsi="Times New Roman"/>
      <w:sz w:val="18"/>
      <w:lang w:val="en-GB"/>
    </w:rPr>
  </w:style>
  <w:style w:type="paragraph" w:customStyle="1" w:styleId="Referencetext">
    <w:name w:val="Reference text"/>
    <w:basedOn w:val="a"/>
    <w:autoRedefine/>
    <w:pPr>
      <w:spacing w:after="180"/>
    </w:pPr>
  </w:style>
  <w:style w:type="paragraph" w:customStyle="1" w:styleId="Formula">
    <w:name w:val="Formula"/>
    <w:basedOn w:val="a"/>
    <w:next w:val="a"/>
    <w:autoRedefine/>
    <w:pPr>
      <w:tabs>
        <w:tab w:val="right" w:pos="4621"/>
      </w:tabs>
      <w:jc w:val="left"/>
    </w:pPr>
  </w:style>
  <w:style w:type="paragraph" w:customStyle="1" w:styleId="Tablecelltext">
    <w:name w:val="Table cell text"/>
    <w:basedOn w:val="a"/>
    <w:pPr>
      <w:jc w:val="center"/>
    </w:pPr>
  </w:style>
  <w:style w:type="paragraph" w:customStyle="1" w:styleId="Listdash">
    <w:name w:val="List dash"/>
    <w:basedOn w:val="Listnumbers"/>
    <w:autoRedefine/>
    <w:pPr>
      <w:numPr>
        <w:numId w:val="2"/>
      </w:numPr>
      <w:tabs>
        <w:tab w:val="clear" w:pos="717"/>
      </w:tabs>
      <w:ind w:left="697" w:hanging="340"/>
    </w:pPr>
  </w:style>
  <w:style w:type="paragraph" w:customStyle="1" w:styleId="Listletters">
    <w:name w:val="List letters"/>
    <w:basedOn w:val="a"/>
    <w:pPr>
      <w:numPr>
        <w:numId w:val="4"/>
      </w:numPr>
      <w:tabs>
        <w:tab w:val="clear" w:pos="1134"/>
      </w:tabs>
    </w:pPr>
  </w:style>
  <w:style w:type="paragraph" w:customStyle="1" w:styleId="Tablefootnote">
    <w:name w:val="Table footnote"/>
    <w:basedOn w:val="a"/>
  </w:style>
  <w:style w:type="paragraph" w:customStyle="1" w:styleId="Listbullet">
    <w:name w:val="List bullet"/>
    <w:basedOn w:val="a"/>
    <w:autoRedefine/>
    <w:pPr>
      <w:numPr>
        <w:numId w:val="5"/>
      </w:numPr>
      <w:tabs>
        <w:tab w:val="clear" w:pos="360"/>
        <w:tab w:val="clear" w:pos="1134"/>
      </w:tabs>
      <w:ind w:left="697" w:hanging="340"/>
    </w:pPr>
    <w:rPr>
      <w:color w:val="000000"/>
    </w:rPr>
  </w:style>
  <w:style w:type="paragraph" w:customStyle="1" w:styleId="Keywords">
    <w:name w:val="Keywords"/>
    <w:basedOn w:val="a"/>
    <w:link w:val="KeywordsChar"/>
    <w:autoRedefine/>
    <w:qFormat/>
    <w:pPr>
      <w:ind w:left="1276" w:hanging="1276"/>
    </w:pPr>
  </w:style>
  <w:style w:type="paragraph" w:customStyle="1" w:styleId="Abstracttitle">
    <w:name w:val="Abstract title"/>
    <w:basedOn w:val="a"/>
    <w:autoRedefine/>
    <w:rPr>
      <w:b/>
      <w:caps/>
    </w:rPr>
  </w:style>
  <w:style w:type="paragraph" w:customStyle="1" w:styleId="Abstracttext">
    <w:name w:val="Abstract text"/>
    <w:basedOn w:val="a"/>
    <w:link w:val="AbstracttextChar"/>
    <w:autoRedefine/>
    <w:qFormat/>
    <w:rsid w:val="00AC188E"/>
  </w:style>
  <w:style w:type="paragraph" w:customStyle="1" w:styleId="FigTablecaptionlongerthan1line">
    <w:name w:val="Fig./Table caption longer than 1 line"/>
    <w:basedOn w:val="a"/>
    <w:autoRedefine/>
    <w:pPr>
      <w:tabs>
        <w:tab w:val="left" w:pos="822"/>
      </w:tabs>
      <w:ind w:left="822" w:hanging="822"/>
    </w:pPr>
  </w:style>
  <w:style w:type="paragraph" w:customStyle="1" w:styleId="FigTablecaptionwithoneline">
    <w:name w:val="Fig./Table caption with one line"/>
    <w:basedOn w:val="FigTablecaptionlongerthan1line"/>
    <w:autoRedefine/>
    <w:qFormat/>
    <w:rsid w:val="002A6C06"/>
    <w:pPr>
      <w:spacing w:line="360" w:lineRule="auto"/>
      <w:ind w:left="0" w:firstLine="0"/>
      <w:jc w:val="center"/>
    </w:pPr>
  </w:style>
  <w:style w:type="paragraph" w:customStyle="1" w:styleId="Heading1morethanoneline">
    <w:name w:val="Heading 1 more than one line"/>
    <w:basedOn w:val="1"/>
    <w:autoRedefine/>
    <w:pPr>
      <w:tabs>
        <w:tab w:val="clear" w:pos="284"/>
        <w:tab w:val="clear" w:pos="360"/>
        <w:tab w:val="left" w:pos="340"/>
      </w:tabs>
      <w:ind w:left="340" w:hanging="340"/>
      <w:jc w:val="both"/>
    </w:pPr>
  </w:style>
  <w:style w:type="paragraph" w:customStyle="1" w:styleId="Appendixtitlemorethanoneline">
    <w:name w:val="Appendix title more than one line"/>
    <w:autoRedefine/>
    <w:pPr>
      <w:keepNext/>
      <w:keepLines/>
      <w:widowControl w:val="0"/>
      <w:tabs>
        <w:tab w:val="left" w:pos="1276"/>
      </w:tabs>
      <w:suppressAutoHyphens/>
      <w:spacing w:after="180"/>
      <w:ind w:left="1276" w:hanging="1276"/>
      <w:jc w:val="both"/>
    </w:pPr>
    <w:rPr>
      <w:rFonts w:ascii="Times New Roman" w:hAnsi="Times New Roman"/>
      <w:b/>
      <w:caps/>
      <w:sz w:val="18"/>
      <w:lang w:val="en-GB"/>
    </w:rPr>
  </w:style>
  <w:style w:type="paragraph" w:customStyle="1" w:styleId="ISPRSCOMaffiliation">
    <w:name w:val="ISPRS_COM_affiliation"/>
    <w:basedOn w:val="Author"/>
    <w:autoRedefine/>
    <w:rPr>
      <w:b/>
    </w:rPr>
  </w:style>
  <w:style w:type="character" w:styleId="a7">
    <w:name w:val="FollowedHyperlink"/>
    <w:rPr>
      <w:color w:val="800080"/>
      <w:u w:val="single"/>
    </w:rPr>
  </w:style>
  <w:style w:type="paragraph" w:styleId="30">
    <w:name w:val="Body Text 3"/>
    <w:basedOn w:val="a"/>
    <w:pPr>
      <w:tabs>
        <w:tab w:val="clear" w:pos="1134"/>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pPr>
    <w:rPr>
      <w:b/>
      <w:lang w:val="en-US"/>
    </w:rPr>
  </w:style>
  <w:style w:type="character" w:customStyle="1" w:styleId="AbstracttextChar">
    <w:name w:val="Abstract text Char"/>
    <w:link w:val="Abstracttext"/>
    <w:rsid w:val="00AC188E"/>
    <w:rPr>
      <w:rFonts w:eastAsia="바탕"/>
      <w:lang w:val="en-GB" w:eastAsia="ko-KR" w:bidi="ar-SA"/>
    </w:rPr>
  </w:style>
  <w:style w:type="character" w:customStyle="1" w:styleId="KeywordsChar">
    <w:name w:val="Keywords Char"/>
    <w:link w:val="Keywords"/>
    <w:rsid w:val="00635C7F"/>
    <w:rPr>
      <w:rFonts w:eastAsia="바탕"/>
      <w:sz w:val="18"/>
      <w:lang w:val="en-GB"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91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cz"/><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cz"/><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guidelines_template.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guidelines_template</Template>
  <TotalTime>0</TotalTime>
  <Pages>6</Pages>
  <Words>1623</Words>
  <Characters>9253</Characters>
  <Application>Microsoft Office Word</Application>
  <DocSecurity>0</DocSecurity>
  <Lines>77</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KSRS, modified from ISPRS</vt:lpstr>
      <vt:lpstr>KSRS, modified from ISPRS</vt:lpstr>
    </vt:vector>
  </TitlesOfParts>
  <Company/>
  <LinksUpToDate>false</LinksUpToDate>
  <CharactersWithSpaces>10855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KSRS, modified from ISPRS</dc:title>
  <dc:creator>KSRS</dc:creator>
  <cp:lastModifiedBy>An</cp:lastModifiedBy>
  <cp:revision>2</cp:revision>
  <cp:lastPrinted>2005-08-29T12:58:00Z</cp:lastPrinted>
  <dcterms:created xsi:type="dcterms:W3CDTF">2020-01-07T03:07:00Z</dcterms:created>
  <dcterms:modified xsi:type="dcterms:W3CDTF">2020-01-07T03:07:00Z</dcterms:modified>
</cp:coreProperties>
</file>